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207" w:rsidRDefault="00DB12A1" w:rsidP="009735CA">
      <w:pPr>
        <w:spacing w:after="0"/>
        <w:jc w:val="center"/>
        <w:rPr>
          <w:rFonts w:ascii="Arial" w:hAnsi="Arial" w:cs="Arial"/>
          <w:sz w:val="40"/>
        </w:rPr>
      </w:pPr>
      <w:bookmarkStart w:id="0" w:name="_GoBack"/>
      <w:bookmarkEnd w:id="0"/>
      <w:r>
        <w:rPr>
          <w:rFonts w:ascii="Arial" w:hAnsi="Arial" w:cs="Arial"/>
          <w:sz w:val="40"/>
        </w:rPr>
        <w:t>Sentinel Healthcare</w:t>
      </w:r>
      <w:r w:rsidR="00034207">
        <w:rPr>
          <w:rFonts w:ascii="Arial" w:hAnsi="Arial" w:cs="Arial"/>
          <w:sz w:val="40"/>
        </w:rPr>
        <w:t>:</w:t>
      </w:r>
    </w:p>
    <w:p w:rsidR="00682BA3" w:rsidRPr="002B14B8" w:rsidRDefault="002B14B8" w:rsidP="009735CA">
      <w:pPr>
        <w:spacing w:after="0"/>
        <w:jc w:val="center"/>
        <w:rPr>
          <w:rFonts w:ascii="Arial" w:hAnsi="Arial" w:cs="Arial"/>
          <w:sz w:val="40"/>
        </w:rPr>
      </w:pPr>
      <w:r w:rsidRPr="002B14B8">
        <w:rPr>
          <w:rFonts w:ascii="Arial" w:hAnsi="Arial" w:cs="Arial"/>
          <w:sz w:val="40"/>
        </w:rPr>
        <w:t>A Delegate’s Guide to Zoom Meetings</w:t>
      </w:r>
    </w:p>
    <w:p w:rsidR="002B14B8" w:rsidRPr="002B14B8" w:rsidRDefault="002B14B8" w:rsidP="0088541D">
      <w:pPr>
        <w:spacing w:after="0"/>
        <w:jc w:val="both"/>
        <w:rPr>
          <w:rFonts w:ascii="Arial" w:hAnsi="Arial" w:cs="Arial"/>
          <w:sz w:val="24"/>
        </w:rPr>
      </w:pPr>
    </w:p>
    <w:p w:rsidR="002B14B8" w:rsidRDefault="002B14B8" w:rsidP="0088541D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To facilitate online </w:t>
      </w:r>
      <w:r w:rsidR="00DB12A1">
        <w:rPr>
          <w:rFonts w:ascii="Arial" w:hAnsi="Arial" w:cs="Arial"/>
          <w:sz w:val="24"/>
        </w:rPr>
        <w:t xml:space="preserve">education and </w:t>
      </w:r>
      <w:r>
        <w:rPr>
          <w:rFonts w:ascii="Arial" w:hAnsi="Arial" w:cs="Arial"/>
          <w:sz w:val="24"/>
        </w:rPr>
        <w:t>training</w:t>
      </w:r>
      <w:r w:rsidR="00DB12A1">
        <w:rPr>
          <w:rFonts w:ascii="Arial" w:hAnsi="Arial" w:cs="Arial"/>
          <w:sz w:val="24"/>
        </w:rPr>
        <w:t>, Sentinel Healthcare</w:t>
      </w:r>
      <w:r>
        <w:rPr>
          <w:rFonts w:ascii="Arial" w:hAnsi="Arial" w:cs="Arial"/>
          <w:sz w:val="24"/>
        </w:rPr>
        <w:t xml:space="preserve"> is making use of several online platforms to bring people together virtually. </w:t>
      </w:r>
    </w:p>
    <w:p w:rsidR="002B14B8" w:rsidRDefault="002B14B8" w:rsidP="0088541D">
      <w:pPr>
        <w:spacing w:after="0"/>
        <w:jc w:val="both"/>
        <w:rPr>
          <w:rFonts w:ascii="Arial" w:hAnsi="Arial" w:cs="Arial"/>
          <w:sz w:val="24"/>
        </w:rPr>
      </w:pPr>
    </w:p>
    <w:p w:rsidR="002B14B8" w:rsidRDefault="00034207" w:rsidP="0088541D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successful system</w:t>
      </w:r>
      <w:r w:rsidR="002B14B8">
        <w:rPr>
          <w:rFonts w:ascii="Arial" w:hAnsi="Arial" w:cs="Arial"/>
          <w:sz w:val="24"/>
        </w:rPr>
        <w:t xml:space="preserve"> for our online discussions is Zoom, which is widely used by companies and individuals around the world.  </w:t>
      </w:r>
    </w:p>
    <w:p w:rsidR="002B14B8" w:rsidRDefault="002B14B8" w:rsidP="0088541D">
      <w:pPr>
        <w:spacing w:after="0"/>
        <w:jc w:val="both"/>
        <w:rPr>
          <w:rFonts w:ascii="Arial" w:hAnsi="Arial" w:cs="Arial"/>
          <w:sz w:val="24"/>
        </w:rPr>
      </w:pPr>
    </w:p>
    <w:p w:rsidR="002B14B8" w:rsidRDefault="002B14B8" w:rsidP="0088541D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Below is a short guide to using Zoom when joining our meetings and forums. </w:t>
      </w:r>
    </w:p>
    <w:p w:rsidR="00034207" w:rsidRDefault="00034207" w:rsidP="0088541D">
      <w:pPr>
        <w:spacing w:after="0"/>
        <w:jc w:val="both"/>
        <w:rPr>
          <w:rFonts w:ascii="Arial" w:hAnsi="Arial" w:cs="Arial"/>
          <w:sz w:val="24"/>
        </w:rPr>
      </w:pPr>
    </w:p>
    <w:p w:rsidR="00034207" w:rsidRDefault="00AB686B" w:rsidP="0088541D">
      <w:pPr>
        <w:spacing w:after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Before you start</w:t>
      </w:r>
    </w:p>
    <w:p w:rsidR="00034207" w:rsidRDefault="00034207" w:rsidP="0088541D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If you already use Zoom, it is worth checking that you are using the most up to date version of the program.  Please only download software </w:t>
      </w:r>
      <w:r w:rsidR="00AB686B">
        <w:rPr>
          <w:rFonts w:ascii="Arial" w:hAnsi="Arial" w:cs="Arial"/>
          <w:sz w:val="24"/>
        </w:rPr>
        <w:t xml:space="preserve">updates </w:t>
      </w:r>
      <w:r>
        <w:rPr>
          <w:rFonts w:ascii="Arial" w:hAnsi="Arial" w:cs="Arial"/>
          <w:sz w:val="24"/>
        </w:rPr>
        <w:t xml:space="preserve">from a trusted source, such as the official website. </w:t>
      </w:r>
    </w:p>
    <w:p w:rsidR="00DB12A1" w:rsidRDefault="00034207" w:rsidP="0088541D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This guide is designed for meeting attendees that are using </w:t>
      </w:r>
      <w:r w:rsidR="00AB686B">
        <w:rPr>
          <w:rFonts w:ascii="Arial" w:hAnsi="Arial" w:cs="Arial"/>
          <w:sz w:val="24"/>
        </w:rPr>
        <w:t xml:space="preserve">a </w:t>
      </w:r>
      <w:r>
        <w:rPr>
          <w:rFonts w:ascii="Arial" w:hAnsi="Arial" w:cs="Arial"/>
          <w:sz w:val="24"/>
        </w:rPr>
        <w:t>laptop, tablet or computer that is connected to the interne</w:t>
      </w:r>
      <w:r w:rsidR="00AB686B">
        <w:rPr>
          <w:rFonts w:ascii="Arial" w:hAnsi="Arial" w:cs="Arial"/>
          <w:sz w:val="24"/>
        </w:rPr>
        <w:t xml:space="preserve">t, and has a webcam and microphone.  If you are planning to join the meeting by telephone please contact us: </w:t>
      </w:r>
      <w:hyperlink r:id="rId9" w:history="1">
        <w:r w:rsidR="00DB12A1" w:rsidRPr="00FD280F">
          <w:rPr>
            <w:rStyle w:val="Hyperlink"/>
            <w:rFonts w:ascii="Arial" w:hAnsi="Arial" w:cs="Arial"/>
            <w:sz w:val="24"/>
          </w:rPr>
          <w:t>SHS.SentinelDiabetes@nhs.net</w:t>
        </w:r>
      </w:hyperlink>
    </w:p>
    <w:p w:rsidR="00034207" w:rsidRPr="00034207" w:rsidRDefault="00AB686B" w:rsidP="0088541D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p w:rsidR="00C74228" w:rsidRDefault="002B14B8" w:rsidP="00C74228">
      <w:pPr>
        <w:pStyle w:val="ListParagraph"/>
        <w:numPr>
          <w:ilvl w:val="0"/>
          <w:numId w:val="1"/>
        </w:numPr>
        <w:spacing w:after="0"/>
        <w:jc w:val="both"/>
        <w:rPr>
          <w:rFonts w:ascii="Arial" w:hAnsi="Arial" w:cs="Arial"/>
          <w:b/>
          <w:sz w:val="24"/>
        </w:rPr>
      </w:pPr>
      <w:r w:rsidRPr="002B14B8">
        <w:rPr>
          <w:rFonts w:ascii="Arial" w:hAnsi="Arial" w:cs="Arial"/>
          <w:b/>
          <w:sz w:val="24"/>
        </w:rPr>
        <w:t>You will receive an invitation.</w:t>
      </w:r>
    </w:p>
    <w:p w:rsidR="00C74228" w:rsidRDefault="00BB3A62" w:rsidP="00C74228">
      <w:pPr>
        <w:pStyle w:val="ListParagraph"/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We </w:t>
      </w:r>
      <w:r w:rsidR="00C74228">
        <w:rPr>
          <w:rFonts w:ascii="Arial" w:hAnsi="Arial" w:cs="Arial"/>
          <w:sz w:val="24"/>
        </w:rPr>
        <w:t>are asking people to register for</w:t>
      </w:r>
      <w:r w:rsidR="00DB12A1">
        <w:rPr>
          <w:rFonts w:ascii="Arial" w:hAnsi="Arial" w:cs="Arial"/>
          <w:sz w:val="24"/>
        </w:rPr>
        <w:t xml:space="preserve"> online meetings arranged by Sentinel Healthcare</w:t>
      </w:r>
      <w:r w:rsidR="00C74228">
        <w:rPr>
          <w:rFonts w:ascii="Arial" w:hAnsi="Arial" w:cs="Arial"/>
          <w:sz w:val="24"/>
        </w:rPr>
        <w:t>.  You will receive an email from us inviting you to attend the Zoom meeting.  In the email, there will be a section that looks like this:</w:t>
      </w:r>
    </w:p>
    <w:p w:rsidR="00C74228" w:rsidRDefault="00C74228" w:rsidP="00C74228">
      <w:pPr>
        <w:pStyle w:val="ListParagraph"/>
        <w:spacing w:after="0"/>
        <w:jc w:val="both"/>
        <w:rPr>
          <w:rFonts w:ascii="Arial" w:hAnsi="Arial" w:cs="Arial"/>
          <w:sz w:val="24"/>
        </w:rPr>
      </w:pPr>
    </w:p>
    <w:p w:rsidR="00C74228" w:rsidRPr="00C74228" w:rsidRDefault="00C74228" w:rsidP="00C74228">
      <w:pPr>
        <w:pStyle w:val="ListParagraph"/>
        <w:spacing w:after="0"/>
        <w:jc w:val="both"/>
        <w:rPr>
          <w:rFonts w:ascii="Arial" w:hAnsi="Arial" w:cs="Arial"/>
          <w:sz w:val="24"/>
        </w:rPr>
      </w:pPr>
      <w:r w:rsidRPr="00C74228">
        <w:rPr>
          <w:rFonts w:ascii="Arial" w:hAnsi="Arial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962525" cy="1695450"/>
                <wp:effectExtent l="0" t="0" r="28575" b="190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4228" w:rsidRPr="00C74228" w:rsidRDefault="00C74228" w:rsidP="00C74228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C74228">
                              <w:rPr>
                                <w:rFonts w:ascii="Arial" w:hAnsi="Arial" w:cs="Arial"/>
                                <w:sz w:val="18"/>
                              </w:rPr>
                              <w:t xml:space="preserve">Hi there, </w:t>
                            </w:r>
                          </w:p>
                          <w:p w:rsidR="00C74228" w:rsidRPr="00C74228" w:rsidRDefault="00C74228" w:rsidP="00C74228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:rsidR="00C74228" w:rsidRPr="00C74228" w:rsidRDefault="00C74228" w:rsidP="00C74228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C74228">
                              <w:rPr>
                                <w:rFonts w:ascii="Arial" w:hAnsi="Arial" w:cs="Arial"/>
                                <w:sz w:val="18"/>
                              </w:rPr>
                              <w:t xml:space="preserve">You are invited to a Zoom meeting. </w:t>
                            </w:r>
                          </w:p>
                          <w:p w:rsidR="00C74228" w:rsidRPr="00C74228" w:rsidRDefault="00C74228" w:rsidP="00C74228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C74228">
                              <w:rPr>
                                <w:rFonts w:ascii="Arial" w:hAnsi="Arial" w:cs="Arial"/>
                                <w:sz w:val="18"/>
                              </w:rPr>
                              <w:t xml:space="preserve">When: May 10, 2020 01:00 PM London </w:t>
                            </w:r>
                          </w:p>
                          <w:p w:rsidR="00C74228" w:rsidRPr="00C74228" w:rsidRDefault="00C74228" w:rsidP="00C74228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:rsidR="00C74228" w:rsidRPr="00C74228" w:rsidRDefault="00C74228" w:rsidP="00C74228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C74228">
                              <w:rPr>
                                <w:rFonts w:ascii="Arial" w:hAnsi="Arial" w:cs="Arial"/>
                                <w:sz w:val="18"/>
                              </w:rPr>
                              <w:t>Register in advance for this meeting:</w:t>
                            </w:r>
                          </w:p>
                          <w:p w:rsidR="00C74228" w:rsidRPr="00C74228" w:rsidRDefault="00C74228" w:rsidP="00C74228">
                            <w:pPr>
                              <w:spacing w:after="0"/>
                              <w:rPr>
                                <w:rFonts w:ascii="Arial" w:hAnsi="Arial" w:cs="Arial"/>
                                <w:color w:val="0070C0"/>
                                <w:sz w:val="18"/>
                              </w:rPr>
                            </w:pPr>
                            <w:r w:rsidRPr="00C74228">
                              <w:rPr>
                                <w:rFonts w:ascii="Arial" w:hAnsi="Arial" w:cs="Arial"/>
                                <w:color w:val="0070C0"/>
                                <w:sz w:val="18"/>
                              </w:rPr>
                              <w:t xml:space="preserve">https://us02web.zoom.us/meeting/register/tZ0lce6orjgpGdeByZft8jP29gXKBIMgVz5g </w:t>
                            </w:r>
                          </w:p>
                          <w:p w:rsidR="00C74228" w:rsidRPr="00C74228" w:rsidRDefault="00C74228" w:rsidP="00C74228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:rsidR="00C74228" w:rsidRPr="00C74228" w:rsidRDefault="00C74228" w:rsidP="00C74228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C74228">
                              <w:rPr>
                                <w:rFonts w:ascii="Arial" w:hAnsi="Arial" w:cs="Arial"/>
                                <w:sz w:val="18"/>
                              </w:rPr>
                              <w:t>After registering, you will receive a confirmation email containing information about joining the meeting.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390.75pt;height:133.5pt;z-index:25170739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">
                <v:textbox>
                  <w:txbxContent>
                    <w:p w:rsidR="00C74228" w:rsidRPr="00C74228" w:rsidRDefault="00C74228" w:rsidP="00C74228">
                      <w:pPr>
                        <w:spacing w:after="0"/>
                        <w:rPr>
                          <w:rFonts w:ascii="Arial" w:hAnsi="Arial" w:cs="Arial"/>
                          <w:sz w:val="18"/>
                        </w:rPr>
                      </w:pPr>
                      <w:r w:rsidRPr="00C74228">
                        <w:rPr>
                          <w:rFonts w:ascii="Arial" w:hAnsi="Arial" w:cs="Arial"/>
                          <w:sz w:val="18"/>
                        </w:rPr>
                        <w:t xml:space="preserve">Hi there, </w:t>
                      </w:r>
                    </w:p>
                    <w:p w:rsidR="00C74228" w:rsidRPr="00C74228" w:rsidRDefault="00C74228" w:rsidP="00C74228">
                      <w:pPr>
                        <w:spacing w:after="0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:rsidR="00C74228" w:rsidRPr="00C74228" w:rsidRDefault="00C74228" w:rsidP="00C74228">
                      <w:pPr>
                        <w:spacing w:after="0"/>
                        <w:rPr>
                          <w:rFonts w:ascii="Arial" w:hAnsi="Arial" w:cs="Arial"/>
                          <w:sz w:val="18"/>
                        </w:rPr>
                      </w:pPr>
                      <w:r w:rsidRPr="00C74228">
                        <w:rPr>
                          <w:rFonts w:ascii="Arial" w:hAnsi="Arial" w:cs="Arial"/>
                          <w:sz w:val="18"/>
                        </w:rPr>
                        <w:t xml:space="preserve">You are invited to a Zoom meeting. </w:t>
                      </w:r>
                    </w:p>
                    <w:p w:rsidR="00C74228" w:rsidRPr="00C74228" w:rsidRDefault="00C74228" w:rsidP="00C74228">
                      <w:pPr>
                        <w:spacing w:after="0"/>
                        <w:rPr>
                          <w:rFonts w:ascii="Arial" w:hAnsi="Arial" w:cs="Arial"/>
                          <w:sz w:val="18"/>
                        </w:rPr>
                      </w:pPr>
                      <w:r w:rsidRPr="00C74228">
                        <w:rPr>
                          <w:rFonts w:ascii="Arial" w:hAnsi="Arial" w:cs="Arial"/>
                          <w:sz w:val="18"/>
                        </w:rPr>
                        <w:t>When: May 10</w:t>
                      </w:r>
                      <w:r w:rsidRPr="00C74228">
                        <w:rPr>
                          <w:rFonts w:ascii="Arial" w:hAnsi="Arial" w:cs="Arial"/>
                          <w:sz w:val="18"/>
                        </w:rPr>
                        <w:t xml:space="preserve">, 2020 01:00 PM London </w:t>
                      </w:r>
                    </w:p>
                    <w:p w:rsidR="00C74228" w:rsidRPr="00C74228" w:rsidRDefault="00C74228" w:rsidP="00C74228">
                      <w:pPr>
                        <w:spacing w:after="0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:rsidR="00C74228" w:rsidRPr="00C74228" w:rsidRDefault="00C74228" w:rsidP="00C74228">
                      <w:pPr>
                        <w:spacing w:after="0"/>
                        <w:rPr>
                          <w:rFonts w:ascii="Arial" w:hAnsi="Arial" w:cs="Arial"/>
                          <w:sz w:val="18"/>
                        </w:rPr>
                      </w:pPr>
                      <w:r w:rsidRPr="00C74228">
                        <w:rPr>
                          <w:rFonts w:ascii="Arial" w:hAnsi="Arial" w:cs="Arial"/>
                          <w:sz w:val="18"/>
                        </w:rPr>
                        <w:t>Register in advance for this meeting:</w:t>
                      </w:r>
                    </w:p>
                    <w:p w:rsidR="00C74228" w:rsidRPr="00C74228" w:rsidRDefault="00C74228" w:rsidP="00C74228">
                      <w:pPr>
                        <w:spacing w:after="0"/>
                        <w:rPr>
                          <w:rFonts w:ascii="Arial" w:hAnsi="Arial" w:cs="Arial"/>
                          <w:color w:val="0070C0"/>
                          <w:sz w:val="18"/>
                        </w:rPr>
                      </w:pPr>
                      <w:r w:rsidRPr="00C74228">
                        <w:rPr>
                          <w:rFonts w:ascii="Arial" w:hAnsi="Arial" w:cs="Arial"/>
                          <w:color w:val="0070C0"/>
                          <w:sz w:val="18"/>
                        </w:rPr>
                        <w:t>https://us02web.zoom.us/meeting/register/tZ0l</w:t>
                      </w:r>
                      <w:r w:rsidRPr="00C74228">
                        <w:rPr>
                          <w:rFonts w:ascii="Arial" w:hAnsi="Arial" w:cs="Arial"/>
                          <w:color w:val="0070C0"/>
                          <w:sz w:val="18"/>
                        </w:rPr>
                        <w:t>ce6orjgpGdeByZft8jP29gXKBIMgVz5g</w:t>
                      </w:r>
                      <w:r w:rsidRPr="00C74228">
                        <w:rPr>
                          <w:rFonts w:ascii="Arial" w:hAnsi="Arial" w:cs="Arial"/>
                          <w:color w:val="0070C0"/>
                          <w:sz w:val="18"/>
                        </w:rPr>
                        <w:t xml:space="preserve"> </w:t>
                      </w:r>
                    </w:p>
                    <w:p w:rsidR="00C74228" w:rsidRPr="00C74228" w:rsidRDefault="00C74228" w:rsidP="00C74228">
                      <w:pPr>
                        <w:spacing w:after="0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:rsidR="00C74228" w:rsidRPr="00C74228" w:rsidRDefault="00C74228" w:rsidP="00C74228">
                      <w:pPr>
                        <w:spacing w:after="0"/>
                        <w:rPr>
                          <w:rFonts w:ascii="Arial" w:hAnsi="Arial" w:cs="Arial"/>
                          <w:sz w:val="18"/>
                        </w:rPr>
                      </w:pPr>
                      <w:r w:rsidRPr="00C74228">
                        <w:rPr>
                          <w:rFonts w:ascii="Arial" w:hAnsi="Arial" w:cs="Arial"/>
                          <w:sz w:val="18"/>
                        </w:rPr>
                        <w:t>After registering, you will receive a confirmation email containing information about joining the meeting.</w:t>
                      </w:r>
                    </w:p>
                  </w:txbxContent>
                </v:textbox>
              </v:shape>
            </w:pict>
          </mc:Fallback>
        </mc:AlternateContent>
      </w:r>
    </w:p>
    <w:p w:rsidR="002B14B8" w:rsidRDefault="002B14B8" w:rsidP="0088541D">
      <w:pPr>
        <w:pStyle w:val="ListParagraph"/>
        <w:spacing w:after="0"/>
        <w:jc w:val="both"/>
        <w:rPr>
          <w:rFonts w:ascii="Arial" w:hAnsi="Arial" w:cs="Arial"/>
          <w:b/>
          <w:sz w:val="24"/>
        </w:rPr>
      </w:pPr>
    </w:p>
    <w:p w:rsidR="00C74228" w:rsidRDefault="00C74228" w:rsidP="0088541D">
      <w:pPr>
        <w:pStyle w:val="ListParagraph"/>
        <w:spacing w:after="0"/>
        <w:jc w:val="both"/>
        <w:rPr>
          <w:rFonts w:ascii="Arial" w:hAnsi="Arial" w:cs="Arial"/>
          <w:sz w:val="24"/>
        </w:rPr>
      </w:pPr>
    </w:p>
    <w:p w:rsidR="00C74228" w:rsidRDefault="00C74228" w:rsidP="0088541D">
      <w:pPr>
        <w:pStyle w:val="ListParagraph"/>
        <w:spacing w:after="0"/>
        <w:jc w:val="both"/>
        <w:rPr>
          <w:rFonts w:ascii="Arial" w:hAnsi="Arial" w:cs="Arial"/>
          <w:sz w:val="24"/>
        </w:rPr>
      </w:pPr>
    </w:p>
    <w:p w:rsidR="00C74228" w:rsidRDefault="00C74228" w:rsidP="0088541D">
      <w:pPr>
        <w:pStyle w:val="ListParagraph"/>
        <w:spacing w:after="0"/>
        <w:jc w:val="both"/>
        <w:rPr>
          <w:rFonts w:ascii="Arial" w:hAnsi="Arial" w:cs="Arial"/>
          <w:sz w:val="24"/>
        </w:rPr>
      </w:pPr>
    </w:p>
    <w:p w:rsidR="00C74228" w:rsidRDefault="00C74228" w:rsidP="0088541D">
      <w:pPr>
        <w:pStyle w:val="ListParagraph"/>
        <w:spacing w:after="0"/>
        <w:jc w:val="both"/>
        <w:rPr>
          <w:rFonts w:ascii="Arial" w:hAnsi="Arial" w:cs="Arial"/>
          <w:sz w:val="24"/>
        </w:rPr>
      </w:pPr>
    </w:p>
    <w:p w:rsidR="00C74228" w:rsidRDefault="00C74228" w:rsidP="0088541D">
      <w:pPr>
        <w:pStyle w:val="ListParagraph"/>
        <w:spacing w:after="0"/>
        <w:jc w:val="both"/>
        <w:rPr>
          <w:rFonts w:ascii="Arial" w:hAnsi="Arial" w:cs="Arial"/>
          <w:sz w:val="24"/>
        </w:rPr>
      </w:pPr>
    </w:p>
    <w:p w:rsidR="00C74228" w:rsidRDefault="00C74228" w:rsidP="0088541D">
      <w:pPr>
        <w:pStyle w:val="ListParagraph"/>
        <w:spacing w:after="0"/>
        <w:jc w:val="both"/>
        <w:rPr>
          <w:rFonts w:ascii="Arial" w:hAnsi="Arial" w:cs="Arial"/>
          <w:sz w:val="24"/>
        </w:rPr>
      </w:pPr>
    </w:p>
    <w:p w:rsidR="00C74228" w:rsidRDefault="00C74228" w:rsidP="0088541D">
      <w:pPr>
        <w:pStyle w:val="ListParagraph"/>
        <w:spacing w:after="0"/>
        <w:jc w:val="both"/>
        <w:rPr>
          <w:rFonts w:ascii="Arial" w:hAnsi="Arial" w:cs="Arial"/>
          <w:sz w:val="24"/>
        </w:rPr>
      </w:pPr>
    </w:p>
    <w:p w:rsidR="00C74228" w:rsidRDefault="00C74228" w:rsidP="0088541D">
      <w:pPr>
        <w:pStyle w:val="ListParagraph"/>
        <w:spacing w:after="0"/>
        <w:jc w:val="both"/>
        <w:rPr>
          <w:rFonts w:ascii="Arial" w:hAnsi="Arial" w:cs="Arial"/>
          <w:sz w:val="24"/>
        </w:rPr>
      </w:pPr>
    </w:p>
    <w:p w:rsidR="00BB3A62" w:rsidRDefault="00D658DF" w:rsidP="0088541D">
      <w:pPr>
        <w:pStyle w:val="ListParagraph"/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When you get the email, c</w:t>
      </w:r>
      <w:r w:rsidR="00C74228">
        <w:rPr>
          <w:rFonts w:ascii="Arial" w:hAnsi="Arial" w:cs="Arial"/>
          <w:sz w:val="24"/>
        </w:rPr>
        <w:t>lick on the link to be t</w:t>
      </w:r>
      <w:r>
        <w:rPr>
          <w:rFonts w:ascii="Arial" w:hAnsi="Arial" w:cs="Arial"/>
          <w:sz w:val="24"/>
        </w:rPr>
        <w:t xml:space="preserve">aken to your registration page.  </w:t>
      </w:r>
      <w:r w:rsidR="00AB686B">
        <w:rPr>
          <w:rFonts w:ascii="Arial" w:hAnsi="Arial" w:cs="Arial"/>
          <w:sz w:val="24"/>
        </w:rPr>
        <w:t>If you already have a Z</w:t>
      </w:r>
      <w:r w:rsidR="00C74228">
        <w:rPr>
          <w:rFonts w:ascii="Arial" w:hAnsi="Arial" w:cs="Arial"/>
          <w:sz w:val="24"/>
        </w:rPr>
        <w:t xml:space="preserve">oom account, you can use your own details.  If you are new to Zoom or don’t want to use a personal account, you can quickly register </w:t>
      </w:r>
      <w:r w:rsidR="00BB3A62">
        <w:rPr>
          <w:rFonts w:ascii="Arial" w:hAnsi="Arial" w:cs="Arial"/>
          <w:sz w:val="24"/>
        </w:rPr>
        <w:t xml:space="preserve">your preferred email account </w:t>
      </w:r>
      <w:r w:rsidR="00C74228">
        <w:rPr>
          <w:rFonts w:ascii="Arial" w:hAnsi="Arial" w:cs="Arial"/>
          <w:sz w:val="24"/>
        </w:rPr>
        <w:t xml:space="preserve">on the site for free.  </w:t>
      </w:r>
      <w:r w:rsidR="00034207">
        <w:rPr>
          <w:rFonts w:ascii="Arial" w:hAnsi="Arial" w:cs="Arial"/>
          <w:sz w:val="24"/>
        </w:rPr>
        <w:t xml:space="preserve">Please ensure that you have a strong password that is known only to you.  </w:t>
      </w:r>
      <w:r w:rsidR="00C74228">
        <w:rPr>
          <w:rFonts w:ascii="Arial" w:hAnsi="Arial" w:cs="Arial"/>
          <w:sz w:val="24"/>
        </w:rPr>
        <w:t xml:space="preserve">Once you have registered, you will be sent the link to be able to attend the meeting. </w:t>
      </w:r>
    </w:p>
    <w:p w:rsidR="00BB3A62" w:rsidRDefault="00BB3A62" w:rsidP="0088541D">
      <w:pPr>
        <w:pStyle w:val="ListParagraph"/>
        <w:spacing w:after="0"/>
        <w:jc w:val="both"/>
        <w:rPr>
          <w:rFonts w:ascii="Arial" w:hAnsi="Arial" w:cs="Arial"/>
          <w:sz w:val="24"/>
        </w:rPr>
      </w:pPr>
    </w:p>
    <w:p w:rsidR="00C74228" w:rsidRDefault="00BB3A62" w:rsidP="0088541D">
      <w:pPr>
        <w:pStyle w:val="ListParagraph"/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If you are given Meeting ID or Password information, </w:t>
      </w:r>
      <w:r w:rsidR="00AB686B">
        <w:rPr>
          <w:rFonts w:ascii="Arial" w:hAnsi="Arial" w:cs="Arial"/>
          <w:sz w:val="24"/>
        </w:rPr>
        <w:t xml:space="preserve">please </w:t>
      </w:r>
      <w:r>
        <w:rPr>
          <w:rFonts w:ascii="Arial" w:hAnsi="Arial" w:cs="Arial"/>
          <w:sz w:val="24"/>
        </w:rPr>
        <w:t xml:space="preserve">keep these details secure. </w:t>
      </w:r>
      <w:r w:rsidR="00C74228">
        <w:rPr>
          <w:rFonts w:ascii="Arial" w:hAnsi="Arial" w:cs="Arial"/>
          <w:sz w:val="24"/>
        </w:rPr>
        <w:t xml:space="preserve"> </w:t>
      </w:r>
    </w:p>
    <w:p w:rsidR="00C74228" w:rsidRDefault="00C74228" w:rsidP="0088541D">
      <w:pPr>
        <w:pStyle w:val="ListParagraph"/>
        <w:spacing w:after="0"/>
        <w:jc w:val="both"/>
        <w:rPr>
          <w:rFonts w:ascii="Arial" w:hAnsi="Arial" w:cs="Arial"/>
          <w:sz w:val="24"/>
        </w:rPr>
      </w:pPr>
    </w:p>
    <w:p w:rsidR="00F70376" w:rsidRDefault="00F70376" w:rsidP="0088541D">
      <w:pPr>
        <w:pStyle w:val="ListParagraph"/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8E77279" wp14:editId="221F64F9">
                <wp:simplePos x="0" y="0"/>
                <wp:positionH relativeFrom="column">
                  <wp:posOffset>4361815</wp:posOffset>
                </wp:positionH>
                <wp:positionV relativeFrom="paragraph">
                  <wp:posOffset>154305</wp:posOffset>
                </wp:positionV>
                <wp:extent cx="806450" cy="1835150"/>
                <wp:effectExtent l="38100" t="19050" r="31750" b="508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6450" cy="1835150"/>
                        </a:xfrm>
                        <a:prstGeom prst="straightConnector1">
                          <a:avLst/>
                        </a:prstGeom>
                        <a:ln w="38100" cmpd="sng">
                          <a:solidFill>
                            <a:srgbClr val="00206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343.45pt;margin-top:12.15pt;width:63.5pt;height:144.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" strokecolor="#002060" strokeweight="3pt">
                <v:stroke endarrow="block" endarrowwidth="wide" endarrowlength="long"/>
              </v:shape>
            </w:pict>
          </mc:Fallback>
        </mc:AlternateContent>
      </w:r>
      <w:r>
        <w:rPr>
          <w:rFonts w:ascii="Arial" w:hAnsi="Arial" w:cs="Arial"/>
          <w:sz w:val="24"/>
        </w:rPr>
        <w:t>If you do not already have a Zoom account, you can create one here:</w:t>
      </w:r>
    </w:p>
    <w:p w:rsidR="00F70376" w:rsidRDefault="00F70376" w:rsidP="0088541D">
      <w:pPr>
        <w:pStyle w:val="ListParagraph"/>
        <w:spacing w:after="0"/>
        <w:jc w:val="both"/>
        <w:rPr>
          <w:rFonts w:ascii="Arial" w:hAnsi="Arial" w:cs="Arial"/>
          <w:sz w:val="24"/>
        </w:rPr>
      </w:pPr>
    </w:p>
    <w:p w:rsidR="00F70376" w:rsidRDefault="00F70376" w:rsidP="0088541D">
      <w:pPr>
        <w:pStyle w:val="ListParagraph"/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792D919" wp14:editId="379F709F">
                <wp:simplePos x="0" y="0"/>
                <wp:positionH relativeFrom="column">
                  <wp:posOffset>2647315</wp:posOffset>
                </wp:positionH>
                <wp:positionV relativeFrom="paragraph">
                  <wp:posOffset>117475</wp:posOffset>
                </wp:positionV>
                <wp:extent cx="873126" cy="1708150"/>
                <wp:effectExtent l="38100" t="19050" r="22225" b="444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3126" cy="1708150"/>
                        </a:xfrm>
                        <a:prstGeom prst="straightConnector1">
                          <a:avLst/>
                        </a:prstGeom>
                        <a:ln w="38100" cmpd="sng">
                          <a:solidFill>
                            <a:srgbClr val="00206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208.45pt;margin-top:9.25pt;width:68.75pt;height:134.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" strokecolor="#002060" strokeweight="3pt">
                <v:stroke endarrow="block" endarrowwidth="wide" endarrowlength="long"/>
              </v:shape>
            </w:pict>
          </mc:Fallback>
        </mc:AlternateContent>
      </w:r>
      <w:r>
        <w:rPr>
          <w:rFonts w:ascii="Arial" w:hAnsi="Arial" w:cs="Arial"/>
          <w:sz w:val="24"/>
        </w:rPr>
        <w:t>The details of your event will be shown here:</w:t>
      </w:r>
    </w:p>
    <w:p w:rsidR="00F70376" w:rsidRDefault="00F70376" w:rsidP="0088541D">
      <w:pPr>
        <w:pStyle w:val="ListParagraph"/>
        <w:spacing w:after="0"/>
        <w:jc w:val="both"/>
        <w:rPr>
          <w:rFonts w:ascii="Arial" w:hAnsi="Arial" w:cs="Arial"/>
          <w:sz w:val="24"/>
        </w:rPr>
      </w:pPr>
    </w:p>
    <w:p w:rsidR="00F70376" w:rsidRDefault="00F70376" w:rsidP="0088541D">
      <w:pPr>
        <w:pStyle w:val="ListParagraph"/>
        <w:spacing w:after="0"/>
        <w:jc w:val="both"/>
        <w:rPr>
          <w:rFonts w:ascii="Arial" w:hAnsi="Arial" w:cs="Arial"/>
          <w:sz w:val="24"/>
        </w:rPr>
      </w:pPr>
      <w:r>
        <w:rPr>
          <w:noProof/>
          <w:lang w:eastAsia="en-GB"/>
        </w:rPr>
        <w:drawing>
          <wp:inline distT="0" distB="0" distL="0" distR="0" wp14:anchorId="6DEF86F9" wp14:editId="191A034F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376" w:rsidRDefault="00F70376" w:rsidP="0088541D">
      <w:pPr>
        <w:pStyle w:val="ListParagraph"/>
        <w:spacing w:after="0"/>
        <w:jc w:val="both"/>
        <w:rPr>
          <w:rFonts w:ascii="Arial" w:hAnsi="Arial" w:cs="Arial"/>
          <w:sz w:val="24"/>
        </w:rPr>
      </w:pPr>
    </w:p>
    <w:p w:rsidR="00F70376" w:rsidRDefault="00F70376" w:rsidP="0088541D">
      <w:pPr>
        <w:pStyle w:val="ListParagraph"/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If you have just created an account, make sure that you come back to this page to also register for the meeting. </w:t>
      </w:r>
    </w:p>
    <w:p w:rsidR="00F70376" w:rsidRDefault="00F70376" w:rsidP="0088541D">
      <w:pPr>
        <w:pStyle w:val="ListParagraph"/>
        <w:spacing w:after="0"/>
        <w:jc w:val="both"/>
        <w:rPr>
          <w:rFonts w:ascii="Arial" w:hAnsi="Arial" w:cs="Arial"/>
          <w:sz w:val="24"/>
        </w:rPr>
      </w:pPr>
    </w:p>
    <w:p w:rsidR="00F70376" w:rsidRDefault="00F70376" w:rsidP="0088541D">
      <w:pPr>
        <w:pStyle w:val="ListParagraph"/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you already have an account, you can quickly register for the meeting on this page, and a confirmation email will be with you in the next few minutes.  This has been generated by Zoom but will appear to have been sent by</w:t>
      </w:r>
      <w:r w:rsidR="00DB12A1" w:rsidRPr="00DB12A1">
        <w:rPr>
          <w:rFonts w:ascii="Arial" w:hAnsi="Arial" w:cs="Arial"/>
          <w:sz w:val="24"/>
        </w:rPr>
        <w:t xml:space="preserve"> </w:t>
      </w:r>
      <w:r w:rsidR="00DB12A1">
        <w:rPr>
          <w:rFonts w:ascii="Arial" w:hAnsi="Arial" w:cs="Arial"/>
          <w:sz w:val="24"/>
        </w:rPr>
        <w:t>Sentinel Healthcare</w:t>
      </w:r>
      <w:r>
        <w:rPr>
          <w:rFonts w:ascii="Arial" w:hAnsi="Arial" w:cs="Arial"/>
          <w:sz w:val="24"/>
        </w:rPr>
        <w:t xml:space="preserve">.  If the email is not received in your inbox, please also check your junk or spam folders. </w:t>
      </w:r>
    </w:p>
    <w:p w:rsidR="00034207" w:rsidRDefault="00034207" w:rsidP="0088541D">
      <w:pPr>
        <w:pStyle w:val="ListParagraph"/>
        <w:spacing w:after="0"/>
        <w:jc w:val="both"/>
        <w:rPr>
          <w:rFonts w:ascii="Arial" w:hAnsi="Arial" w:cs="Arial"/>
          <w:sz w:val="24"/>
        </w:rPr>
      </w:pPr>
    </w:p>
    <w:p w:rsidR="002B14B8" w:rsidRPr="00034207" w:rsidRDefault="002B14B8" w:rsidP="00034207">
      <w:pPr>
        <w:pStyle w:val="ListParagraph"/>
        <w:numPr>
          <w:ilvl w:val="0"/>
          <w:numId w:val="1"/>
        </w:numPr>
        <w:spacing w:after="0"/>
        <w:jc w:val="both"/>
        <w:rPr>
          <w:rFonts w:ascii="Arial" w:hAnsi="Arial" w:cs="Arial"/>
          <w:b/>
          <w:sz w:val="24"/>
        </w:rPr>
      </w:pPr>
      <w:r w:rsidRPr="00034207">
        <w:rPr>
          <w:rFonts w:ascii="Arial" w:hAnsi="Arial" w:cs="Arial"/>
          <w:b/>
          <w:sz w:val="24"/>
        </w:rPr>
        <w:t>Open Zoom</w:t>
      </w:r>
    </w:p>
    <w:p w:rsidR="00586B20" w:rsidRPr="00447898" w:rsidRDefault="00586B20" w:rsidP="00447898">
      <w:pPr>
        <w:spacing w:after="0"/>
        <w:jc w:val="both"/>
        <w:rPr>
          <w:rFonts w:ascii="Arial" w:hAnsi="Arial" w:cs="Arial"/>
          <w:sz w:val="24"/>
        </w:rPr>
      </w:pPr>
    </w:p>
    <w:p w:rsidR="002B14B8" w:rsidRDefault="002B14B8" w:rsidP="0088541D">
      <w:pPr>
        <w:pStyle w:val="ListParagraph"/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When you have clicked on the link</w:t>
      </w:r>
      <w:r w:rsidR="00C74228">
        <w:rPr>
          <w:rFonts w:ascii="Arial" w:hAnsi="Arial" w:cs="Arial"/>
          <w:sz w:val="24"/>
        </w:rPr>
        <w:t xml:space="preserve"> to attend the meeting</w:t>
      </w:r>
      <w:r>
        <w:rPr>
          <w:rFonts w:ascii="Arial" w:hAnsi="Arial" w:cs="Arial"/>
          <w:sz w:val="24"/>
        </w:rPr>
        <w:t xml:space="preserve">, your computer will open Zoom in a new tab on your internet browser. </w:t>
      </w:r>
    </w:p>
    <w:p w:rsidR="002B14B8" w:rsidRDefault="00AF6C0A" w:rsidP="0088541D">
      <w:pPr>
        <w:pStyle w:val="ListParagraph"/>
        <w:spacing w:after="0"/>
        <w:jc w:val="both"/>
        <w:rPr>
          <w:rFonts w:ascii="Arial" w:hAnsi="Arial" w:cs="Arial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5DCFE5CC" wp14:editId="0BAF9888">
            <wp:simplePos x="0" y="0"/>
            <wp:positionH relativeFrom="column">
              <wp:posOffset>590550</wp:posOffset>
            </wp:positionH>
            <wp:positionV relativeFrom="paragraph">
              <wp:posOffset>127635</wp:posOffset>
            </wp:positionV>
            <wp:extent cx="5731510" cy="322199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4B8" w:rsidRPr="002B14B8" w:rsidRDefault="002B14B8" w:rsidP="0088541D">
      <w:pPr>
        <w:pStyle w:val="ListParagraph"/>
        <w:spacing w:after="0"/>
        <w:jc w:val="both"/>
        <w:rPr>
          <w:rFonts w:ascii="Arial" w:hAnsi="Arial" w:cs="Arial"/>
          <w:sz w:val="24"/>
        </w:rPr>
      </w:pPr>
    </w:p>
    <w:p w:rsidR="002B14B8" w:rsidRDefault="002B14B8" w:rsidP="0088541D">
      <w:pPr>
        <w:spacing w:after="0"/>
        <w:ind w:left="720"/>
        <w:jc w:val="both"/>
        <w:rPr>
          <w:rFonts w:ascii="Arial" w:hAnsi="Arial" w:cs="Arial"/>
          <w:sz w:val="24"/>
        </w:rPr>
      </w:pPr>
    </w:p>
    <w:p w:rsidR="002B14B8" w:rsidRDefault="002B14B8" w:rsidP="0088541D">
      <w:pPr>
        <w:spacing w:after="0"/>
        <w:ind w:left="720"/>
        <w:jc w:val="both"/>
        <w:rPr>
          <w:rFonts w:ascii="Arial" w:hAnsi="Arial" w:cs="Arial"/>
          <w:sz w:val="24"/>
        </w:rPr>
      </w:pPr>
    </w:p>
    <w:p w:rsidR="00AF6C0A" w:rsidRDefault="00AF6C0A" w:rsidP="0088541D">
      <w:pPr>
        <w:spacing w:after="0"/>
        <w:ind w:left="720"/>
        <w:jc w:val="both"/>
        <w:rPr>
          <w:rFonts w:ascii="Arial" w:hAnsi="Arial" w:cs="Arial"/>
          <w:sz w:val="24"/>
        </w:rPr>
      </w:pPr>
    </w:p>
    <w:p w:rsidR="00AF6C0A" w:rsidRDefault="00AF6C0A" w:rsidP="0088541D">
      <w:pPr>
        <w:spacing w:after="0"/>
        <w:ind w:left="72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7B4F94" wp14:editId="17A8C71F">
                <wp:simplePos x="0" y="0"/>
                <wp:positionH relativeFrom="column">
                  <wp:posOffset>1659890</wp:posOffset>
                </wp:positionH>
                <wp:positionV relativeFrom="paragraph">
                  <wp:posOffset>24765</wp:posOffset>
                </wp:positionV>
                <wp:extent cx="1857375" cy="2543176"/>
                <wp:effectExtent l="19050" t="38100" r="47625" b="285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57375" cy="2543176"/>
                        </a:xfrm>
                        <a:prstGeom prst="straightConnector1">
                          <a:avLst/>
                        </a:prstGeom>
                        <a:ln w="38100" cmpd="sng">
                          <a:solidFill>
                            <a:srgbClr val="00206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30.7pt;margin-top:1.95pt;width:146.25pt;height:200.25pt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" strokecolor="#002060" strokeweight="3pt">
                <v:stroke endarrow="block" endarrowwidth="wide" endarrowlength="long"/>
              </v:shape>
            </w:pict>
          </mc:Fallback>
        </mc:AlternateContent>
      </w:r>
    </w:p>
    <w:p w:rsidR="00AF6C0A" w:rsidRDefault="00AF6C0A" w:rsidP="0088541D">
      <w:pPr>
        <w:spacing w:after="0"/>
        <w:ind w:left="720"/>
        <w:jc w:val="both"/>
        <w:rPr>
          <w:rFonts w:ascii="Arial" w:hAnsi="Arial" w:cs="Arial"/>
          <w:sz w:val="24"/>
        </w:rPr>
      </w:pPr>
    </w:p>
    <w:p w:rsidR="00AF6C0A" w:rsidRDefault="00AF6C0A" w:rsidP="0088541D">
      <w:pPr>
        <w:spacing w:after="0"/>
        <w:ind w:left="720"/>
        <w:jc w:val="both"/>
        <w:rPr>
          <w:rFonts w:ascii="Arial" w:hAnsi="Arial" w:cs="Arial"/>
          <w:sz w:val="24"/>
        </w:rPr>
      </w:pPr>
    </w:p>
    <w:p w:rsidR="00AF6C0A" w:rsidRDefault="00AF6C0A" w:rsidP="0088541D">
      <w:pPr>
        <w:spacing w:after="0"/>
        <w:ind w:left="720"/>
        <w:jc w:val="both"/>
        <w:rPr>
          <w:rFonts w:ascii="Arial" w:hAnsi="Arial" w:cs="Arial"/>
          <w:sz w:val="24"/>
        </w:rPr>
      </w:pPr>
    </w:p>
    <w:p w:rsidR="00AF6C0A" w:rsidRDefault="00AF6C0A" w:rsidP="0088541D">
      <w:pPr>
        <w:spacing w:after="0"/>
        <w:ind w:left="720"/>
        <w:jc w:val="both"/>
        <w:rPr>
          <w:rFonts w:ascii="Arial" w:hAnsi="Arial" w:cs="Arial"/>
          <w:sz w:val="24"/>
        </w:rPr>
      </w:pPr>
    </w:p>
    <w:p w:rsidR="00AF6C0A" w:rsidRDefault="00AF6C0A" w:rsidP="0088541D">
      <w:pPr>
        <w:spacing w:after="0"/>
        <w:ind w:left="720"/>
        <w:jc w:val="both"/>
        <w:rPr>
          <w:rFonts w:ascii="Arial" w:hAnsi="Arial" w:cs="Arial"/>
          <w:sz w:val="24"/>
        </w:rPr>
      </w:pPr>
    </w:p>
    <w:p w:rsidR="00AF6C0A" w:rsidRDefault="00AF6C0A" w:rsidP="0088541D">
      <w:pPr>
        <w:spacing w:after="0"/>
        <w:ind w:left="720"/>
        <w:jc w:val="both"/>
        <w:rPr>
          <w:rFonts w:ascii="Arial" w:hAnsi="Arial" w:cs="Arial"/>
          <w:sz w:val="24"/>
        </w:rPr>
      </w:pPr>
    </w:p>
    <w:p w:rsidR="00AF6C0A" w:rsidRDefault="00AF6C0A" w:rsidP="0088541D">
      <w:pPr>
        <w:spacing w:after="0"/>
        <w:ind w:left="720"/>
        <w:jc w:val="both"/>
        <w:rPr>
          <w:rFonts w:ascii="Arial" w:hAnsi="Arial" w:cs="Arial"/>
          <w:sz w:val="24"/>
        </w:rPr>
      </w:pPr>
    </w:p>
    <w:p w:rsidR="00AF6C0A" w:rsidRDefault="00AF6C0A" w:rsidP="0088541D">
      <w:pPr>
        <w:spacing w:after="0"/>
        <w:ind w:left="720"/>
        <w:jc w:val="both"/>
        <w:rPr>
          <w:rFonts w:ascii="Arial" w:hAnsi="Arial" w:cs="Arial"/>
          <w:sz w:val="24"/>
        </w:rPr>
      </w:pPr>
    </w:p>
    <w:p w:rsidR="00AF6C0A" w:rsidRDefault="00AF6C0A" w:rsidP="0088541D">
      <w:pPr>
        <w:spacing w:after="0"/>
        <w:ind w:left="72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Click ‘Open Zoom’ to get the program started. </w:t>
      </w:r>
    </w:p>
    <w:p w:rsidR="00AF6C0A" w:rsidRDefault="00AF6C0A" w:rsidP="0088541D">
      <w:pPr>
        <w:spacing w:after="0"/>
        <w:ind w:left="720"/>
        <w:jc w:val="both"/>
        <w:rPr>
          <w:rFonts w:ascii="Arial" w:hAnsi="Arial" w:cs="Arial"/>
          <w:sz w:val="24"/>
        </w:rPr>
      </w:pPr>
    </w:p>
    <w:p w:rsidR="00E15F91" w:rsidRDefault="00C74228" w:rsidP="0088541D">
      <w:pPr>
        <w:spacing w:after="0"/>
        <w:ind w:left="72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You will</w:t>
      </w:r>
      <w:r w:rsidR="00E15F91">
        <w:rPr>
          <w:rFonts w:ascii="Arial" w:hAnsi="Arial" w:cs="Arial"/>
          <w:sz w:val="24"/>
        </w:rPr>
        <w:t xml:space="preserve"> see this if the host hasn’t yet started the meeting:</w:t>
      </w:r>
    </w:p>
    <w:p w:rsidR="00E15F91" w:rsidRDefault="00E15F91" w:rsidP="0088541D">
      <w:pPr>
        <w:spacing w:after="0"/>
        <w:ind w:left="720"/>
        <w:jc w:val="both"/>
        <w:rPr>
          <w:rFonts w:ascii="Arial" w:hAnsi="Arial" w:cs="Arial"/>
          <w:sz w:val="24"/>
        </w:rPr>
      </w:pPr>
    </w:p>
    <w:p w:rsidR="00E15F91" w:rsidRDefault="00E15F91" w:rsidP="0088541D">
      <w:pPr>
        <w:spacing w:after="0"/>
        <w:ind w:left="720"/>
        <w:jc w:val="both"/>
        <w:rPr>
          <w:rFonts w:ascii="Arial" w:hAnsi="Arial" w:cs="Arial"/>
          <w:sz w:val="24"/>
        </w:rPr>
      </w:pPr>
      <w:r>
        <w:rPr>
          <w:noProof/>
          <w:lang w:eastAsia="en-GB"/>
        </w:rPr>
        <w:drawing>
          <wp:inline distT="0" distB="0" distL="0" distR="0" wp14:anchorId="40EBA862" wp14:editId="2BA79351">
            <wp:extent cx="5943600" cy="334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F91" w:rsidRDefault="00E15F91" w:rsidP="0088541D">
      <w:pPr>
        <w:spacing w:after="0"/>
        <w:ind w:left="720"/>
        <w:jc w:val="both"/>
        <w:rPr>
          <w:rFonts w:ascii="Arial" w:hAnsi="Arial" w:cs="Arial"/>
          <w:sz w:val="24"/>
        </w:rPr>
      </w:pPr>
    </w:p>
    <w:p w:rsidR="00AF6C0A" w:rsidRDefault="00AF6C0A" w:rsidP="0078051E">
      <w:pPr>
        <w:spacing w:after="0"/>
        <w:ind w:left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When </w:t>
      </w:r>
      <w:r w:rsidR="00405613">
        <w:rPr>
          <w:rFonts w:ascii="Arial" w:hAnsi="Arial" w:cs="Arial"/>
          <w:sz w:val="24"/>
        </w:rPr>
        <w:t xml:space="preserve">the host has started the meeting, </w:t>
      </w:r>
      <w:r>
        <w:rPr>
          <w:rFonts w:ascii="Arial" w:hAnsi="Arial" w:cs="Arial"/>
          <w:sz w:val="24"/>
        </w:rPr>
        <w:t xml:space="preserve">someone will admit you to the </w:t>
      </w:r>
      <w:r w:rsidR="00405613">
        <w:rPr>
          <w:rFonts w:ascii="Arial" w:hAnsi="Arial" w:cs="Arial"/>
          <w:sz w:val="24"/>
        </w:rPr>
        <w:t xml:space="preserve">virtual </w:t>
      </w:r>
      <w:r>
        <w:rPr>
          <w:rFonts w:ascii="Arial" w:hAnsi="Arial" w:cs="Arial"/>
          <w:sz w:val="24"/>
        </w:rPr>
        <w:t xml:space="preserve">meeting room. </w:t>
      </w:r>
    </w:p>
    <w:p w:rsidR="00DB12A1" w:rsidRDefault="00DB12A1" w:rsidP="0078051E">
      <w:pPr>
        <w:spacing w:after="0"/>
        <w:ind w:left="720"/>
        <w:rPr>
          <w:rFonts w:ascii="Arial" w:hAnsi="Arial" w:cs="Arial"/>
          <w:sz w:val="24"/>
        </w:rPr>
      </w:pPr>
    </w:p>
    <w:p w:rsidR="0078051E" w:rsidRDefault="0078051E" w:rsidP="0078051E">
      <w:pPr>
        <w:spacing w:after="0"/>
        <w:ind w:left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This is the screen you will see while you are waiting. </w:t>
      </w:r>
      <w:r w:rsidR="00DB12A1">
        <w:rPr>
          <w:rFonts w:ascii="Arial" w:hAnsi="Arial" w:cs="Arial"/>
          <w:sz w:val="24"/>
        </w:rPr>
        <w:t xml:space="preserve">Your video and </w:t>
      </w:r>
      <w:r>
        <w:rPr>
          <w:rFonts w:ascii="Arial" w:hAnsi="Arial" w:cs="Arial"/>
          <w:sz w:val="24"/>
        </w:rPr>
        <w:t xml:space="preserve">microphone </w:t>
      </w:r>
      <w:r w:rsidR="00DB12A1">
        <w:rPr>
          <w:rFonts w:ascii="Arial" w:hAnsi="Arial" w:cs="Arial"/>
          <w:sz w:val="24"/>
        </w:rPr>
        <w:t xml:space="preserve">will have been muted by Sentinel Healthcare. </w:t>
      </w:r>
    </w:p>
    <w:p w:rsidR="00DB12A1" w:rsidRDefault="00DB12A1" w:rsidP="0078051E">
      <w:pPr>
        <w:spacing w:after="0"/>
        <w:ind w:left="720"/>
        <w:rPr>
          <w:rFonts w:ascii="Arial" w:hAnsi="Arial" w:cs="Arial"/>
          <w:sz w:val="24"/>
        </w:rPr>
      </w:pPr>
    </w:p>
    <w:p w:rsidR="00405613" w:rsidRDefault="00693C19" w:rsidP="0088541D">
      <w:pPr>
        <w:spacing w:after="0"/>
        <w:ind w:left="720"/>
        <w:jc w:val="both"/>
        <w:rPr>
          <w:rFonts w:ascii="Arial" w:hAnsi="Arial" w:cs="Arial"/>
          <w:sz w:val="24"/>
        </w:rPr>
      </w:pPr>
      <w:r>
        <w:rPr>
          <w:noProof/>
          <w:lang w:eastAsia="en-GB"/>
        </w:rPr>
        <w:drawing>
          <wp:inline distT="0" distB="0" distL="0" distR="0" wp14:anchorId="12C78CCE" wp14:editId="79631B5A">
            <wp:extent cx="5943600" cy="33432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F91" w:rsidRDefault="00E15F91" w:rsidP="0088541D">
      <w:pPr>
        <w:spacing w:after="0"/>
        <w:ind w:left="720"/>
        <w:jc w:val="both"/>
        <w:rPr>
          <w:rFonts w:ascii="Arial" w:hAnsi="Arial" w:cs="Arial"/>
          <w:sz w:val="24"/>
        </w:rPr>
      </w:pPr>
    </w:p>
    <w:p w:rsidR="00405613" w:rsidRDefault="00405613" w:rsidP="0088541D">
      <w:pPr>
        <w:spacing w:after="0"/>
        <w:ind w:left="720"/>
        <w:jc w:val="both"/>
        <w:rPr>
          <w:rFonts w:ascii="Arial" w:hAnsi="Arial" w:cs="Arial"/>
          <w:sz w:val="24"/>
        </w:rPr>
      </w:pPr>
    </w:p>
    <w:p w:rsidR="00E15F91" w:rsidRDefault="00405613" w:rsidP="0088541D">
      <w:pPr>
        <w:spacing w:after="0"/>
        <w:ind w:left="72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94F0D0" wp14:editId="36E740DE">
                <wp:simplePos x="0" y="0"/>
                <wp:positionH relativeFrom="column">
                  <wp:posOffset>2364740</wp:posOffset>
                </wp:positionH>
                <wp:positionV relativeFrom="paragraph">
                  <wp:posOffset>2576195</wp:posOffset>
                </wp:positionV>
                <wp:extent cx="1123950" cy="351791"/>
                <wp:effectExtent l="19050" t="76200" r="0" b="2921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3950" cy="351791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186.2pt;margin-top:202.85pt;width:88.5pt;height:27.7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" strokecolor="#002060" strokeweight="3pt">
                <v:stroke endarrow="block" endarrowwidth="wide" endarrowlength="long"/>
              </v:shape>
            </w:pict>
          </mc:Fallback>
        </mc:AlternateContent>
      </w:r>
    </w:p>
    <w:p w:rsidR="00E15F91" w:rsidRDefault="00405613" w:rsidP="00DB12A1">
      <w:pPr>
        <w:ind w:left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You </w:t>
      </w:r>
      <w:r w:rsidR="00DB12A1">
        <w:rPr>
          <w:rFonts w:ascii="Arial" w:hAnsi="Arial" w:cs="Arial"/>
          <w:sz w:val="24"/>
        </w:rPr>
        <w:t>will need to click on Join with</w:t>
      </w:r>
      <w:r>
        <w:rPr>
          <w:rFonts w:ascii="Arial" w:hAnsi="Arial" w:cs="Arial"/>
          <w:sz w:val="24"/>
        </w:rPr>
        <w:t xml:space="preserve"> computer audio</w:t>
      </w:r>
      <w:r w:rsidR="00DB12A1">
        <w:rPr>
          <w:rFonts w:ascii="Arial" w:hAnsi="Arial" w:cs="Arial"/>
          <w:sz w:val="24"/>
        </w:rPr>
        <w:t>, however Sentinel Healthcare will have muted the microphones of all attendees</w:t>
      </w:r>
      <w:r>
        <w:rPr>
          <w:rFonts w:ascii="Arial" w:hAnsi="Arial" w:cs="Arial"/>
          <w:sz w:val="24"/>
        </w:rPr>
        <w:t>.</w:t>
      </w:r>
    </w:p>
    <w:p w:rsidR="00E15F91" w:rsidRDefault="00405613" w:rsidP="0088541D">
      <w:pPr>
        <w:spacing w:after="0"/>
        <w:ind w:left="72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953C7B" wp14:editId="1C3E4262">
                <wp:simplePos x="0" y="0"/>
                <wp:positionH relativeFrom="column">
                  <wp:posOffset>3098165</wp:posOffset>
                </wp:positionH>
                <wp:positionV relativeFrom="paragraph">
                  <wp:posOffset>1360805</wp:posOffset>
                </wp:positionV>
                <wp:extent cx="1399540" cy="57150"/>
                <wp:effectExtent l="38100" t="95250" r="0" b="1333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9540" cy="571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243.95pt;margin-top:107.15pt;width:110.2pt;height:4.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" strokecolor="#002060" strokeweight="3pt">
                <v:stroke endarrow="block" endarrowwidth="wide" endarrowlength="long"/>
              </v:shape>
            </w:pict>
          </mc:Fallback>
        </mc:AlternateContent>
      </w:r>
      <w:r w:rsidR="009735CA">
        <w:rPr>
          <w:noProof/>
          <w:lang w:eastAsia="en-GB"/>
        </w:rPr>
        <w:drawing>
          <wp:inline distT="0" distB="0" distL="0" distR="0" wp14:anchorId="0FF8B983" wp14:editId="53F18C03">
            <wp:extent cx="3130380" cy="30003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1058" r="30288"/>
                    <a:stretch/>
                  </pic:blipFill>
                  <pic:spPr bwMode="auto">
                    <a:xfrm>
                      <a:off x="0" y="0"/>
                      <a:ext cx="3130380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C0A" w:rsidRDefault="00AF6C0A" w:rsidP="0088541D">
      <w:pPr>
        <w:spacing w:after="0"/>
        <w:ind w:left="720"/>
        <w:jc w:val="both"/>
        <w:rPr>
          <w:rFonts w:ascii="Arial" w:hAnsi="Arial" w:cs="Arial"/>
          <w:sz w:val="24"/>
        </w:rPr>
      </w:pPr>
    </w:p>
    <w:p w:rsidR="00405613" w:rsidRDefault="00405613" w:rsidP="0088541D">
      <w:pPr>
        <w:spacing w:after="0"/>
        <w:ind w:left="720"/>
        <w:jc w:val="both"/>
        <w:rPr>
          <w:rFonts w:ascii="Arial" w:hAnsi="Arial" w:cs="Arial"/>
          <w:sz w:val="24"/>
        </w:rPr>
      </w:pPr>
    </w:p>
    <w:p w:rsidR="00AF6C0A" w:rsidRDefault="00E15F91" w:rsidP="00E15F91">
      <w:pPr>
        <w:pStyle w:val="ListParagraph"/>
        <w:numPr>
          <w:ilvl w:val="0"/>
          <w:numId w:val="1"/>
        </w:numPr>
        <w:spacing w:after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Take part in the meeting</w:t>
      </w:r>
    </w:p>
    <w:p w:rsidR="00E15F91" w:rsidRPr="00E15F91" w:rsidRDefault="00E15F91" w:rsidP="00E15F91">
      <w:pPr>
        <w:pStyle w:val="ListParagraph"/>
        <w:spacing w:after="0"/>
        <w:jc w:val="both"/>
        <w:rPr>
          <w:rFonts w:ascii="Arial" w:hAnsi="Arial" w:cs="Arial"/>
          <w:b/>
          <w:sz w:val="24"/>
        </w:rPr>
      </w:pPr>
    </w:p>
    <w:p w:rsidR="00AF6C0A" w:rsidRDefault="00266228" w:rsidP="0088541D">
      <w:pPr>
        <w:spacing w:after="0"/>
        <w:ind w:left="720"/>
        <w:jc w:val="both"/>
        <w:rPr>
          <w:rFonts w:ascii="Arial" w:hAnsi="Arial" w:cs="Arial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0E1317D2" wp14:editId="0D858AE4">
            <wp:simplePos x="0" y="0"/>
            <wp:positionH relativeFrom="column">
              <wp:posOffset>237885</wp:posOffset>
            </wp:positionH>
            <wp:positionV relativeFrom="paragraph">
              <wp:posOffset>74295</wp:posOffset>
            </wp:positionV>
            <wp:extent cx="6235305" cy="32480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30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228" w:rsidRDefault="00BB3A62" w:rsidP="0088541D">
      <w:pPr>
        <w:spacing w:after="0"/>
        <w:ind w:left="72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2DF7C3" wp14:editId="1986D0C1">
                <wp:simplePos x="0" y="0"/>
                <wp:positionH relativeFrom="column">
                  <wp:posOffset>5936615</wp:posOffset>
                </wp:positionH>
                <wp:positionV relativeFrom="paragraph">
                  <wp:posOffset>92075</wp:posOffset>
                </wp:positionV>
                <wp:extent cx="47625" cy="400050"/>
                <wp:effectExtent l="57150" t="38100" r="47625" b="190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4000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bg1"/>
                          </a:solidFill>
                          <a:prstDash val="solid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467.45pt;margin-top:7.25pt;width:3.75pt;height:31.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" strokecolor="white [3212]" strokeweight="3pt">
                <v:stroke endarrow="block" endarrowwidth="wide" endarrowlength="long"/>
              </v:shape>
            </w:pict>
          </mc:Fallback>
        </mc:AlternateContent>
      </w:r>
    </w:p>
    <w:p w:rsidR="00266228" w:rsidRPr="00266228" w:rsidRDefault="00266228" w:rsidP="0088541D">
      <w:pPr>
        <w:spacing w:after="0"/>
        <w:ind w:left="720"/>
        <w:jc w:val="both"/>
        <w:rPr>
          <w:rFonts w:ascii="Arial" w:hAnsi="Arial" w:cs="Arial"/>
          <w:sz w:val="24"/>
        </w:rPr>
      </w:pPr>
    </w:p>
    <w:p w:rsidR="00266228" w:rsidRPr="00266228" w:rsidRDefault="00BB3A62" w:rsidP="0088541D">
      <w:pPr>
        <w:jc w:val="both"/>
        <w:rPr>
          <w:rFonts w:ascii="Arial" w:hAnsi="Arial" w:cs="Arial"/>
          <w:sz w:val="24"/>
        </w:rPr>
      </w:pPr>
      <w:r w:rsidRPr="00266228">
        <w:rPr>
          <w:rFonts w:ascii="Arial" w:hAnsi="Arial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033894" wp14:editId="6A9E7602">
                <wp:simplePos x="0" y="0"/>
                <wp:positionH relativeFrom="column">
                  <wp:posOffset>5161280</wp:posOffset>
                </wp:positionH>
                <wp:positionV relativeFrom="paragraph">
                  <wp:posOffset>90805</wp:posOffset>
                </wp:positionV>
                <wp:extent cx="1609725" cy="285750"/>
                <wp:effectExtent l="0" t="0" r="2857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857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6228" w:rsidRPr="00266228" w:rsidRDefault="0026622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66228">
                              <w:rPr>
                                <w:rFonts w:ascii="Arial" w:hAnsi="Arial" w:cs="Arial"/>
                                <w:sz w:val="24"/>
                              </w:rPr>
                              <w:t>Full Screen on/off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06.4pt;margin-top:7.15pt;width:126.7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" fillcolor="white [3201]" strokecolor="#4f81bd [3204]" strokeweight="2pt">
                <v:textbox>
                  <w:txbxContent>
                    <w:p w:rsidR="00266228" w:rsidRPr="00266228" w:rsidRDefault="00266228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266228">
                        <w:rPr>
                          <w:rFonts w:ascii="Arial" w:hAnsi="Arial" w:cs="Arial"/>
                          <w:sz w:val="24"/>
                        </w:rPr>
                        <w:t>Full Screen on/off</w:t>
                      </w:r>
                    </w:p>
                  </w:txbxContent>
                </v:textbox>
              </v:shape>
            </w:pict>
          </mc:Fallback>
        </mc:AlternateContent>
      </w:r>
    </w:p>
    <w:p w:rsidR="00266228" w:rsidRPr="00266228" w:rsidRDefault="00266228" w:rsidP="0088541D">
      <w:pPr>
        <w:jc w:val="both"/>
        <w:rPr>
          <w:rFonts w:ascii="Arial" w:hAnsi="Arial" w:cs="Arial"/>
          <w:sz w:val="24"/>
        </w:rPr>
      </w:pPr>
    </w:p>
    <w:p w:rsidR="00266228" w:rsidRPr="00266228" w:rsidRDefault="00266228" w:rsidP="0088541D">
      <w:pPr>
        <w:jc w:val="both"/>
        <w:rPr>
          <w:rFonts w:ascii="Arial" w:hAnsi="Arial" w:cs="Arial"/>
          <w:sz w:val="24"/>
        </w:rPr>
      </w:pPr>
    </w:p>
    <w:p w:rsidR="00266228" w:rsidRPr="00266228" w:rsidRDefault="00034207" w:rsidP="0088541D">
      <w:pPr>
        <w:jc w:val="both"/>
        <w:rPr>
          <w:rFonts w:ascii="Arial" w:hAnsi="Arial" w:cs="Arial"/>
          <w:sz w:val="24"/>
        </w:rPr>
      </w:pPr>
      <w:r w:rsidRPr="00266228">
        <w:rPr>
          <w:rFonts w:ascii="Arial" w:hAnsi="Arial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D8DE42" wp14:editId="6AD34491">
                <wp:simplePos x="0" y="0"/>
                <wp:positionH relativeFrom="column">
                  <wp:posOffset>-399415</wp:posOffset>
                </wp:positionH>
                <wp:positionV relativeFrom="paragraph">
                  <wp:posOffset>18415</wp:posOffset>
                </wp:positionV>
                <wp:extent cx="1466850" cy="523875"/>
                <wp:effectExtent l="0" t="0" r="19050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5238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6228" w:rsidRPr="00266228" w:rsidRDefault="00266228" w:rsidP="0026622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Mute</w:t>
                            </w:r>
                            <w:r w:rsidR="00DB12A1">
                              <w:rPr>
                                <w:rFonts w:ascii="Arial" w:hAnsi="Arial" w:cs="Arial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microphone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-31.45pt;margin-top:1.45pt;width:115.5pt;height:4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" fillcolor="white [3201]" strokecolor="#4f81bd [3204]" strokeweight="2pt">
                <v:textbox>
                  <w:txbxContent>
                    <w:p w:rsidR="00266228" w:rsidRPr="00266228" w:rsidRDefault="00266228" w:rsidP="00266228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Mute</w:t>
                      </w:r>
                      <w:r w:rsidR="00DB12A1">
                        <w:rPr>
                          <w:rFonts w:ascii="Arial" w:hAnsi="Arial" w:cs="Arial"/>
                          <w:sz w:val="24"/>
                        </w:rPr>
                        <w:t>d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microphone</w:t>
                      </w:r>
                    </w:p>
                  </w:txbxContent>
                </v:textbox>
              </v:shape>
            </w:pict>
          </mc:Fallback>
        </mc:AlternateContent>
      </w:r>
    </w:p>
    <w:p w:rsidR="00266228" w:rsidRPr="00266228" w:rsidRDefault="00034207" w:rsidP="0088541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1AF1FD4" wp14:editId="5664CFB9">
                <wp:simplePos x="0" y="0"/>
                <wp:positionH relativeFrom="column">
                  <wp:posOffset>2145665</wp:posOffset>
                </wp:positionH>
                <wp:positionV relativeFrom="paragraph">
                  <wp:posOffset>156210</wp:posOffset>
                </wp:positionV>
                <wp:extent cx="771525" cy="990600"/>
                <wp:effectExtent l="19050" t="19050" r="47625" b="3810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9906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bg1"/>
                          </a:solidFill>
                          <a:prstDash val="solid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" o:spid="_x0000_s1026" type="#_x0000_t32" style="position:absolute;margin-left:168.95pt;margin-top:12.3pt;width:60.75pt;height:7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" strokecolor="white [3212]" strokeweight="3pt">
                <v:stroke endarrow="block" endarrowwidth="wide" endarrowlength="long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29D230" wp14:editId="35714F49">
                <wp:simplePos x="0" y="0"/>
                <wp:positionH relativeFrom="column">
                  <wp:posOffset>440690</wp:posOffset>
                </wp:positionH>
                <wp:positionV relativeFrom="paragraph">
                  <wp:posOffset>213360</wp:posOffset>
                </wp:positionV>
                <wp:extent cx="0" cy="847090"/>
                <wp:effectExtent l="57150" t="0" r="57150" b="4826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709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bg1"/>
                          </a:solidFill>
                          <a:prstDash val="solid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34.7pt;margin-top:16.8pt;width:0;height:66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" strokecolor="white [3212]" strokeweight="3pt">
                <v:stroke endarrow="block" endarrowwidth="wide" endarrowlength="long"/>
              </v:shape>
            </w:pict>
          </mc:Fallback>
        </mc:AlternateContent>
      </w:r>
    </w:p>
    <w:p w:rsidR="00266228" w:rsidRPr="00266228" w:rsidRDefault="00034207" w:rsidP="0088541D">
      <w:pPr>
        <w:jc w:val="both"/>
        <w:rPr>
          <w:rFonts w:ascii="Arial" w:hAnsi="Arial" w:cs="Arial"/>
          <w:sz w:val="24"/>
        </w:rPr>
      </w:pPr>
      <w:r w:rsidRPr="00266228">
        <w:rPr>
          <w:rFonts w:ascii="Arial" w:hAnsi="Arial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FA4DDE" wp14:editId="018A1EAF">
                <wp:simplePos x="0" y="0"/>
                <wp:positionH relativeFrom="column">
                  <wp:posOffset>574040</wp:posOffset>
                </wp:positionH>
                <wp:positionV relativeFrom="paragraph">
                  <wp:posOffset>160655</wp:posOffset>
                </wp:positionV>
                <wp:extent cx="1285875" cy="285750"/>
                <wp:effectExtent l="0" t="0" r="28575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857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6228" w:rsidRPr="00266228" w:rsidRDefault="00266228" w:rsidP="0026622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Webcam on/off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5.2pt;margin-top:12.65pt;width:101.2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" fillcolor="white [3201]" strokecolor="#4f81bd [3204]" strokeweight="2pt">
                <v:textbox>
                  <w:txbxContent>
                    <w:p w:rsidR="00266228" w:rsidRPr="00266228" w:rsidRDefault="00266228" w:rsidP="00266228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Webcam on/off</w:t>
                      </w:r>
                    </w:p>
                  </w:txbxContent>
                </v:textbox>
              </v:shape>
            </w:pict>
          </mc:Fallback>
        </mc:AlternateContent>
      </w:r>
      <w:r w:rsidR="00BF4606" w:rsidRPr="002662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F701A2" wp14:editId="26067DB1">
                <wp:simplePos x="0" y="0"/>
                <wp:positionH relativeFrom="column">
                  <wp:posOffset>5162550</wp:posOffset>
                </wp:positionH>
                <wp:positionV relativeFrom="paragraph">
                  <wp:posOffset>161290</wp:posOffset>
                </wp:positionV>
                <wp:extent cx="1724025" cy="914400"/>
                <wp:effectExtent l="0" t="0" r="28575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914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6228" w:rsidRPr="00266228" w:rsidRDefault="00266228" w:rsidP="0026622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Use an emoji (clap hands or thumb up) to react to a question or poll.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06.5pt;margin-top:12.7pt;width:135.75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" fillcolor="white [3201]" strokecolor="#4f81bd [3204]" strokeweight="2pt">
                <v:textbox>
                  <w:txbxContent>
                    <w:p w:rsidR="00266228" w:rsidRPr="00266228" w:rsidRDefault="00266228" w:rsidP="00266228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Use an emoji (clap hands or thumb up) to react to a question or poll. </w:t>
                      </w:r>
                    </w:p>
                  </w:txbxContent>
                </v:textbox>
              </v:shape>
            </w:pict>
          </mc:Fallback>
        </mc:AlternateContent>
      </w:r>
    </w:p>
    <w:p w:rsidR="00266228" w:rsidRPr="00266228" w:rsidRDefault="00034207" w:rsidP="0088541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C091B9" wp14:editId="11A3454B">
                <wp:simplePos x="0" y="0"/>
                <wp:positionH relativeFrom="column">
                  <wp:posOffset>878840</wp:posOffset>
                </wp:positionH>
                <wp:positionV relativeFrom="paragraph">
                  <wp:posOffset>118110</wp:posOffset>
                </wp:positionV>
                <wp:extent cx="0" cy="371475"/>
                <wp:effectExtent l="133350" t="0" r="76200" b="476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bg1"/>
                          </a:solidFill>
                          <a:prstDash val="solid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69.2pt;margin-top:9.3pt;width:0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" strokecolor="white [3212]" strokeweight="3pt">
                <v:stroke endarrow="block" endarrowwidth="wide" endarrowlength="long"/>
              </v:shape>
            </w:pict>
          </mc:Fallback>
        </mc:AlternateContent>
      </w:r>
      <w:r w:rsidR="00BF4606">
        <w:rPr>
          <w:rFonts w:ascii="Arial" w:hAnsi="Arial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8FAB7D" wp14:editId="37B28C63">
                <wp:simplePos x="0" y="0"/>
                <wp:positionH relativeFrom="column">
                  <wp:posOffset>4669790</wp:posOffset>
                </wp:positionH>
                <wp:positionV relativeFrom="paragraph">
                  <wp:posOffset>309880</wp:posOffset>
                </wp:positionV>
                <wp:extent cx="561975" cy="238760"/>
                <wp:effectExtent l="38100" t="19050" r="9525" b="6604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23876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bg1"/>
                          </a:solidFill>
                          <a:prstDash val="solid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367.7pt;margin-top:24.4pt;width:44.25pt;height:18.8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" strokecolor="white [3212]" strokeweight="3pt">
                <v:stroke endarrow="block" endarrowwidth="wide" endarrowlength="long"/>
              </v:shape>
            </w:pict>
          </mc:Fallback>
        </mc:AlternateContent>
      </w:r>
    </w:p>
    <w:p w:rsidR="00266228" w:rsidRPr="00266228" w:rsidRDefault="00266228" w:rsidP="0088541D">
      <w:pPr>
        <w:jc w:val="both"/>
        <w:rPr>
          <w:rFonts w:ascii="Arial" w:hAnsi="Arial" w:cs="Arial"/>
          <w:sz w:val="24"/>
        </w:rPr>
      </w:pPr>
    </w:p>
    <w:p w:rsidR="00266228" w:rsidRPr="00266228" w:rsidRDefault="00BF4606" w:rsidP="0088541D">
      <w:pPr>
        <w:jc w:val="both"/>
        <w:rPr>
          <w:rFonts w:ascii="Arial" w:hAnsi="Arial" w:cs="Arial"/>
          <w:sz w:val="24"/>
        </w:rPr>
      </w:pPr>
      <w:r w:rsidRPr="002662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333829" wp14:editId="77FE7C6B">
                <wp:simplePos x="0" y="0"/>
                <wp:positionH relativeFrom="column">
                  <wp:posOffset>-187960</wp:posOffset>
                </wp:positionH>
                <wp:positionV relativeFrom="paragraph">
                  <wp:posOffset>184150</wp:posOffset>
                </wp:positionV>
                <wp:extent cx="3381375" cy="723900"/>
                <wp:effectExtent l="0" t="0" r="28575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723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6228" w:rsidRPr="00266228" w:rsidRDefault="00034207" w:rsidP="0026622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Chat</w:t>
                            </w:r>
                            <w:r w:rsidR="00266228">
                              <w:rPr>
                                <w:rFonts w:ascii="Arial" w:hAnsi="Arial" w:cs="Arial"/>
                                <w:sz w:val="24"/>
                              </w:rPr>
                              <w:t xml:space="preserve"> – write </w:t>
                            </w:r>
                            <w:r w:rsidR="00DB12A1">
                              <w:rPr>
                                <w:rFonts w:ascii="Arial" w:hAnsi="Arial" w:cs="Arial"/>
                                <w:sz w:val="24"/>
                              </w:rPr>
                              <w:t>a question or comment to the educators (other attendees will not see your chat)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14.8pt;margin-top:14.5pt;width:266.2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" fillcolor="white [3201]" strokecolor="#4f81bd [3204]" strokeweight="2pt">
                <v:textbox>
                  <w:txbxContent>
                    <w:p w:rsidR="00266228" w:rsidRPr="00266228" w:rsidRDefault="00034207" w:rsidP="00266228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Chat</w:t>
                      </w:r>
                      <w:r w:rsidR="00266228">
                        <w:rPr>
                          <w:rFonts w:ascii="Arial" w:hAnsi="Arial" w:cs="Arial"/>
                          <w:sz w:val="24"/>
                        </w:rPr>
                        <w:t xml:space="preserve"> – write </w:t>
                      </w:r>
                      <w:r w:rsidR="00DB12A1">
                        <w:rPr>
                          <w:rFonts w:ascii="Arial" w:hAnsi="Arial" w:cs="Arial"/>
                          <w:sz w:val="24"/>
                        </w:rPr>
                        <w:t>a question or comment to the educators (other attendees will not see your chat)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F81B11" wp14:editId="6133414D">
                <wp:simplePos x="0" y="0"/>
                <wp:positionH relativeFrom="column">
                  <wp:posOffset>3221990</wp:posOffset>
                </wp:positionH>
                <wp:positionV relativeFrom="paragraph">
                  <wp:posOffset>102235</wp:posOffset>
                </wp:positionV>
                <wp:extent cx="209550" cy="266065"/>
                <wp:effectExtent l="19050" t="38100" r="38100" b="1968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26606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253.7pt;margin-top:8.05pt;width:16.5pt;height:20.9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" strokecolor="#002060" strokeweight="3pt">
                <v:stroke endarrow="block" endarrowwidth="wide" endarrowlength="long"/>
              </v:shape>
            </w:pict>
          </mc:Fallback>
        </mc:AlternateContent>
      </w:r>
    </w:p>
    <w:p w:rsidR="00266228" w:rsidRPr="00266228" w:rsidRDefault="00266228" w:rsidP="0088541D">
      <w:pPr>
        <w:pStyle w:val="ListParagraph"/>
        <w:spacing w:after="0"/>
        <w:jc w:val="both"/>
        <w:rPr>
          <w:rFonts w:ascii="Arial" w:hAnsi="Arial" w:cs="Arial"/>
          <w:sz w:val="24"/>
        </w:rPr>
      </w:pPr>
    </w:p>
    <w:p w:rsidR="00266228" w:rsidRPr="00266228" w:rsidRDefault="00266228" w:rsidP="0088541D">
      <w:pPr>
        <w:pStyle w:val="ListParagraph"/>
        <w:spacing w:after="0"/>
        <w:jc w:val="both"/>
        <w:rPr>
          <w:rFonts w:ascii="Arial" w:hAnsi="Arial" w:cs="Arial"/>
          <w:sz w:val="24"/>
        </w:rPr>
      </w:pPr>
      <w:r w:rsidRPr="00266228">
        <w:rPr>
          <w:rFonts w:ascii="Arial" w:hAnsi="Arial" w:cs="Arial"/>
          <w:noProof/>
          <w:sz w:val="24"/>
          <w:lang w:eastAsia="en-GB"/>
        </w:rPr>
        <w:t xml:space="preserve"> </w:t>
      </w:r>
    </w:p>
    <w:p w:rsidR="00447898" w:rsidRDefault="00447898" w:rsidP="00E15F91">
      <w:pPr>
        <w:tabs>
          <w:tab w:val="left" w:pos="709"/>
        </w:tabs>
        <w:rPr>
          <w:rFonts w:ascii="Arial" w:hAnsi="Arial" w:cs="Arial"/>
          <w:sz w:val="24"/>
        </w:rPr>
      </w:pPr>
    </w:p>
    <w:p w:rsidR="00BB3A62" w:rsidRDefault="009735CA" w:rsidP="00E15F91">
      <w:pPr>
        <w:tabs>
          <w:tab w:val="left" w:pos="709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DB12A1" w:rsidRDefault="00DB12A1" w:rsidP="00E15F91">
      <w:pPr>
        <w:tabs>
          <w:tab w:val="left" w:pos="709"/>
        </w:tabs>
        <w:rPr>
          <w:rFonts w:ascii="Arial" w:hAnsi="Arial" w:cs="Arial"/>
          <w:sz w:val="24"/>
        </w:rPr>
      </w:pPr>
    </w:p>
    <w:p w:rsidR="00DB12A1" w:rsidRDefault="00DB12A1" w:rsidP="00E15F91">
      <w:pPr>
        <w:tabs>
          <w:tab w:val="left" w:pos="709"/>
        </w:tabs>
        <w:rPr>
          <w:rFonts w:ascii="Arial" w:hAnsi="Arial" w:cs="Arial"/>
          <w:sz w:val="24"/>
        </w:rPr>
      </w:pPr>
    </w:p>
    <w:p w:rsidR="00AF6C0A" w:rsidRDefault="00BB3A62" w:rsidP="00BB3A62">
      <w:pPr>
        <w:tabs>
          <w:tab w:val="left" w:pos="709"/>
        </w:tabs>
        <w:ind w:firstLine="709"/>
        <w:rPr>
          <w:rFonts w:ascii="Arial" w:hAnsi="Arial" w:cs="Arial"/>
          <w:sz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7936" behindDoc="1" locked="0" layoutInCell="1" allowOverlap="1" wp14:anchorId="2A8ED8E7" wp14:editId="4523F108">
            <wp:simplePos x="0" y="0"/>
            <wp:positionH relativeFrom="column">
              <wp:posOffset>335915</wp:posOffset>
            </wp:positionH>
            <wp:positionV relativeFrom="paragraph">
              <wp:posOffset>214630</wp:posOffset>
            </wp:positionV>
            <wp:extent cx="5942330" cy="2818765"/>
            <wp:effectExtent l="0" t="0" r="1270" b="63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6" b="11916"/>
                    <a:stretch/>
                  </pic:blipFill>
                  <pic:spPr bwMode="auto">
                    <a:xfrm>
                      <a:off x="0" y="0"/>
                      <a:ext cx="5942330" cy="2818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05613">
        <w:rPr>
          <w:rFonts w:ascii="Arial" w:hAnsi="Arial" w:cs="Arial"/>
          <w:sz w:val="24"/>
        </w:rPr>
        <w:t>Your meeting</w:t>
      </w:r>
      <w:r w:rsidR="00E15F91">
        <w:rPr>
          <w:rFonts w:ascii="Arial" w:hAnsi="Arial" w:cs="Arial"/>
          <w:sz w:val="24"/>
        </w:rPr>
        <w:t xml:space="preserve"> might look like this….</w:t>
      </w:r>
    </w:p>
    <w:p w:rsidR="00E15F91" w:rsidRDefault="00447898" w:rsidP="00E15F91">
      <w:pPr>
        <w:tabs>
          <w:tab w:val="left" w:pos="709"/>
        </w:tabs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C178C08" wp14:editId="6E63EEE3">
                <wp:simplePos x="0" y="0"/>
                <wp:positionH relativeFrom="column">
                  <wp:posOffset>6022340</wp:posOffset>
                </wp:positionH>
                <wp:positionV relativeFrom="paragraph">
                  <wp:posOffset>55245</wp:posOffset>
                </wp:positionV>
                <wp:extent cx="104776" cy="1579880"/>
                <wp:effectExtent l="57150" t="38100" r="66675" b="127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776" cy="157988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bg1"/>
                          </a:solidFill>
                          <a:prstDash val="solid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474.2pt;margin-top:4.35pt;width:8.25pt;height:124.4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" strokecolor="white [3212]" strokeweight="3pt">
                <v:stroke endarrow="block" endarrowwidth="wide" endarrowlength="long"/>
              </v:shape>
            </w:pict>
          </mc:Fallback>
        </mc:AlternateContent>
      </w:r>
    </w:p>
    <w:p w:rsidR="00E15F91" w:rsidRDefault="00E15F91" w:rsidP="00E15F91">
      <w:pPr>
        <w:tabs>
          <w:tab w:val="left" w:pos="709"/>
        </w:tabs>
        <w:rPr>
          <w:rFonts w:ascii="Arial" w:hAnsi="Arial" w:cs="Arial"/>
          <w:sz w:val="24"/>
        </w:rPr>
      </w:pPr>
    </w:p>
    <w:p w:rsidR="00E15F91" w:rsidRDefault="00E15F91" w:rsidP="00E15F91">
      <w:pPr>
        <w:rPr>
          <w:rFonts w:ascii="Arial" w:hAnsi="Arial" w:cs="Arial"/>
          <w:sz w:val="24"/>
        </w:rPr>
      </w:pPr>
    </w:p>
    <w:p w:rsidR="009735CA" w:rsidRDefault="009735CA" w:rsidP="00E15F91">
      <w:pPr>
        <w:rPr>
          <w:rFonts w:ascii="Arial" w:hAnsi="Arial" w:cs="Arial"/>
          <w:sz w:val="24"/>
        </w:rPr>
      </w:pPr>
    </w:p>
    <w:p w:rsidR="009735CA" w:rsidRDefault="009C5E39" w:rsidP="00E15F91">
      <w:pPr>
        <w:rPr>
          <w:rFonts w:ascii="Arial" w:hAnsi="Arial" w:cs="Arial"/>
          <w:sz w:val="24"/>
        </w:rPr>
      </w:pPr>
      <w:r w:rsidRPr="00266228">
        <w:rPr>
          <w:rFonts w:ascii="Arial" w:hAnsi="Arial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6AE9867" wp14:editId="03198CA6">
                <wp:simplePos x="0" y="0"/>
                <wp:positionH relativeFrom="column">
                  <wp:posOffset>4784090</wp:posOffset>
                </wp:positionH>
                <wp:positionV relativeFrom="paragraph">
                  <wp:posOffset>322580</wp:posOffset>
                </wp:positionV>
                <wp:extent cx="2019300" cy="276225"/>
                <wp:effectExtent l="0" t="0" r="19050" b="2857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E39" w:rsidRPr="00266228" w:rsidRDefault="00AB686B" w:rsidP="009C5E39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Gallery / </w:t>
                            </w:r>
                            <w:r w:rsidR="009C5E39">
                              <w:rPr>
                                <w:rFonts w:ascii="Arial" w:hAnsi="Arial" w:cs="Arial"/>
                                <w:sz w:val="24"/>
                              </w:rPr>
                              <w:t>Speaker 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76.7pt;margin-top:25.4pt;width:159pt;height:21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" fillcolor="white [3201]" strokecolor="#4f81bd [3204]" strokeweight="2pt">
                <v:textbox>
                  <w:txbxContent>
                    <w:p w:rsidR="009C5E39" w:rsidRPr="00266228" w:rsidRDefault="00AB686B" w:rsidP="009C5E39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Gallery / </w:t>
                      </w:r>
                      <w:r w:rsidR="009C5E39">
                        <w:rPr>
                          <w:rFonts w:ascii="Arial" w:hAnsi="Arial" w:cs="Arial"/>
                          <w:sz w:val="24"/>
                        </w:rPr>
                        <w:t>Speaker View</w:t>
                      </w:r>
                    </w:p>
                  </w:txbxContent>
                </v:textbox>
              </v:shape>
            </w:pict>
          </mc:Fallback>
        </mc:AlternateContent>
      </w:r>
    </w:p>
    <w:p w:rsidR="009735CA" w:rsidRDefault="009735CA" w:rsidP="00E15F91">
      <w:pPr>
        <w:rPr>
          <w:rFonts w:ascii="Arial" w:hAnsi="Arial" w:cs="Arial"/>
          <w:sz w:val="24"/>
        </w:rPr>
      </w:pPr>
    </w:p>
    <w:p w:rsidR="009735CA" w:rsidRDefault="009735CA" w:rsidP="00E15F91">
      <w:pPr>
        <w:rPr>
          <w:rFonts w:ascii="Arial" w:hAnsi="Arial" w:cs="Arial"/>
          <w:sz w:val="24"/>
        </w:rPr>
      </w:pPr>
    </w:p>
    <w:p w:rsidR="009735CA" w:rsidRDefault="009735CA" w:rsidP="00E15F91">
      <w:pPr>
        <w:rPr>
          <w:rFonts w:ascii="Arial" w:hAnsi="Arial" w:cs="Arial"/>
          <w:sz w:val="24"/>
        </w:rPr>
      </w:pPr>
    </w:p>
    <w:p w:rsidR="009735CA" w:rsidRDefault="009735CA" w:rsidP="00E15F91">
      <w:pPr>
        <w:rPr>
          <w:rFonts w:ascii="Arial" w:hAnsi="Arial" w:cs="Arial"/>
          <w:sz w:val="24"/>
        </w:rPr>
      </w:pPr>
    </w:p>
    <w:p w:rsidR="00447898" w:rsidRDefault="00447898" w:rsidP="00BB3A62">
      <w:pPr>
        <w:spacing w:after="0"/>
        <w:ind w:left="709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Galler</w:t>
      </w:r>
      <w:r w:rsidR="00DB12A1">
        <w:rPr>
          <w:rFonts w:ascii="Arial" w:hAnsi="Arial" w:cs="Arial"/>
          <w:sz w:val="24"/>
        </w:rPr>
        <w:t>y view will let you the educators</w:t>
      </w:r>
      <w:r>
        <w:rPr>
          <w:rFonts w:ascii="Arial" w:hAnsi="Arial" w:cs="Arial"/>
          <w:sz w:val="24"/>
        </w:rPr>
        <w:t>, Speaker view will show you the person that is speaking</w:t>
      </w:r>
      <w:r w:rsidR="009C5E39">
        <w:rPr>
          <w:rFonts w:ascii="Arial" w:hAnsi="Arial" w:cs="Arial"/>
          <w:sz w:val="24"/>
        </w:rPr>
        <w:t xml:space="preserve"> in the middle of your screen.</w:t>
      </w:r>
      <w:r w:rsidR="00AB686B">
        <w:rPr>
          <w:rFonts w:ascii="Arial" w:hAnsi="Arial" w:cs="Arial"/>
          <w:sz w:val="24"/>
        </w:rPr>
        <w:t xml:space="preserve">  You can change this at any time. </w:t>
      </w:r>
    </w:p>
    <w:p w:rsidR="00BB3A62" w:rsidRDefault="00BB3A62" w:rsidP="00BB3A62">
      <w:pPr>
        <w:spacing w:after="0"/>
        <w:ind w:left="709"/>
        <w:rPr>
          <w:rFonts w:ascii="Arial" w:hAnsi="Arial" w:cs="Arial"/>
          <w:sz w:val="24"/>
        </w:rPr>
      </w:pPr>
    </w:p>
    <w:p w:rsidR="00E15F91" w:rsidRDefault="00E15F91" w:rsidP="00BB3A62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Finishing the meeting</w:t>
      </w:r>
    </w:p>
    <w:p w:rsidR="00E15F91" w:rsidRDefault="00E15F91" w:rsidP="00BB3A62">
      <w:pPr>
        <w:pStyle w:val="ListParagraph"/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At the bottom right hand corner of your screen there is a red link; </w:t>
      </w:r>
      <w:r w:rsidRPr="00E15F91">
        <w:rPr>
          <w:rFonts w:ascii="Arial" w:hAnsi="Arial" w:cs="Arial"/>
          <w:b/>
          <w:color w:val="FF0000"/>
          <w:sz w:val="24"/>
        </w:rPr>
        <w:t>Leave Meeting</w:t>
      </w:r>
      <w:r>
        <w:rPr>
          <w:rFonts w:ascii="Arial" w:hAnsi="Arial" w:cs="Arial"/>
          <w:b/>
          <w:sz w:val="24"/>
        </w:rPr>
        <w:t xml:space="preserve">.  </w:t>
      </w:r>
      <w:r w:rsidRPr="00E15F91">
        <w:rPr>
          <w:rFonts w:ascii="Arial" w:hAnsi="Arial" w:cs="Arial"/>
          <w:sz w:val="24"/>
        </w:rPr>
        <w:t>Click on this to end your participation in the meeting.  This will not end the meeting for other people as it wil</w:t>
      </w:r>
      <w:r>
        <w:rPr>
          <w:rFonts w:ascii="Arial" w:hAnsi="Arial" w:cs="Arial"/>
          <w:sz w:val="24"/>
        </w:rPr>
        <w:t xml:space="preserve">l be the host that controls when the meeting starts and finishes. </w:t>
      </w:r>
    </w:p>
    <w:p w:rsidR="009735CA" w:rsidRDefault="009735CA" w:rsidP="00E15F91">
      <w:pPr>
        <w:pStyle w:val="ListParagraph"/>
        <w:rPr>
          <w:rFonts w:ascii="Arial" w:hAnsi="Arial" w:cs="Arial"/>
          <w:sz w:val="24"/>
        </w:rPr>
      </w:pPr>
    </w:p>
    <w:p w:rsidR="009735CA" w:rsidRPr="009C5E39" w:rsidRDefault="009735CA" w:rsidP="009C5E39">
      <w:pPr>
        <w:pStyle w:val="ListParagrap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F01A09" wp14:editId="3323AFD3">
                <wp:simplePos x="0" y="0"/>
                <wp:positionH relativeFrom="column">
                  <wp:posOffset>5460365</wp:posOffset>
                </wp:positionH>
                <wp:positionV relativeFrom="paragraph">
                  <wp:posOffset>2435225</wp:posOffset>
                </wp:positionV>
                <wp:extent cx="466725" cy="371475"/>
                <wp:effectExtent l="19050" t="19050" r="47625" b="4762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3714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bg1"/>
                          </a:solidFill>
                          <a:prstDash val="solid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429.95pt;margin-top:191.75pt;width:36.75pt;height:2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" strokecolor="white [3212]" strokeweight="3pt">
                <v:stroke endarrow="block" endarrowwidth="wide" endarrowlength="long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B1D0259" wp14:editId="22F0023A">
            <wp:extent cx="5819775" cy="29908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4564" cy="299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A62" w:rsidRPr="00BB3A62" w:rsidRDefault="00405613" w:rsidP="00BB3A62">
      <w:pPr>
        <w:ind w:firstLine="720"/>
        <w:jc w:val="center"/>
        <w:rPr>
          <w:rFonts w:ascii="Arial" w:hAnsi="Arial" w:cs="Arial"/>
          <w:b/>
          <w:sz w:val="24"/>
        </w:rPr>
      </w:pPr>
      <w:r w:rsidRPr="00BB3A62">
        <w:rPr>
          <w:rFonts w:ascii="Arial" w:hAnsi="Arial" w:cs="Arial"/>
          <w:b/>
          <w:sz w:val="24"/>
        </w:rPr>
        <w:t>Enjoy your meeting!</w:t>
      </w:r>
    </w:p>
    <w:sectPr w:rsidR="00BB3A62" w:rsidRPr="00BB3A62" w:rsidSect="00DB12A1">
      <w:footerReference w:type="default" r:id="rId18"/>
      <w:headerReference w:type="first" r:id="rId19"/>
      <w:footerReference w:type="first" r:id="rId20"/>
      <w:pgSz w:w="11906" w:h="16838"/>
      <w:pgMar w:top="993" w:right="849" w:bottom="142" w:left="851" w:header="708" w:footer="2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402" w:rsidRDefault="00AA5402" w:rsidP="002B14B8">
      <w:pPr>
        <w:spacing w:after="0" w:line="240" w:lineRule="auto"/>
      </w:pPr>
      <w:r>
        <w:separator/>
      </w:r>
    </w:p>
  </w:endnote>
  <w:endnote w:type="continuationSeparator" w:id="0">
    <w:p w:rsidR="00AA5402" w:rsidRDefault="00AA5402" w:rsidP="002B1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A62" w:rsidRDefault="00DB12A1" w:rsidP="00BB3A62">
    <w:pPr>
      <w:pStyle w:val="Footer"/>
      <w:jc w:val="right"/>
    </w:pPr>
    <w:r>
      <w:t>V1 Sept/20 DS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2A1" w:rsidRDefault="00DB12A1" w:rsidP="00DB12A1">
    <w:pPr>
      <w:pStyle w:val="Footer"/>
      <w:jc w:val="right"/>
    </w:pPr>
    <w:r>
      <w:t>V1 Sept/20 - DS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402" w:rsidRDefault="00AA5402" w:rsidP="002B14B8">
      <w:pPr>
        <w:spacing w:after="0" w:line="240" w:lineRule="auto"/>
      </w:pPr>
      <w:r>
        <w:separator/>
      </w:r>
    </w:p>
  </w:footnote>
  <w:footnote w:type="continuationSeparator" w:id="0">
    <w:p w:rsidR="00AA5402" w:rsidRDefault="00AA5402" w:rsidP="002B14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2A1" w:rsidRDefault="00DB12A1" w:rsidP="00DB12A1">
    <w:pPr>
      <w:pStyle w:val="Header"/>
      <w:jc w:val="right"/>
    </w:pPr>
    <w:r>
      <w:rPr>
        <w:rFonts w:cs="Tahoma"/>
        <w:noProof/>
        <w:color w:val="000080"/>
        <w:sz w:val="28"/>
        <w:szCs w:val="28"/>
        <w:lang w:eastAsia="en-GB"/>
      </w:rPr>
      <w:drawing>
        <wp:inline distT="0" distB="0" distL="0" distR="0" wp14:anchorId="1BF14AD6" wp14:editId="12D0A5B9">
          <wp:extent cx="1762125" cy="790575"/>
          <wp:effectExtent l="0" t="0" r="9525" b="9525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20525"/>
    <w:multiLevelType w:val="hybridMultilevel"/>
    <w:tmpl w:val="2A263E5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56A7256"/>
    <w:multiLevelType w:val="hybridMultilevel"/>
    <w:tmpl w:val="86C0008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4B8"/>
    <w:rsid w:val="00034207"/>
    <w:rsid w:val="00041CFF"/>
    <w:rsid w:val="00266228"/>
    <w:rsid w:val="002700F7"/>
    <w:rsid w:val="002B14B8"/>
    <w:rsid w:val="00405613"/>
    <w:rsid w:val="00432CEE"/>
    <w:rsid w:val="004403E2"/>
    <w:rsid w:val="00447898"/>
    <w:rsid w:val="004F3916"/>
    <w:rsid w:val="00586B20"/>
    <w:rsid w:val="00693C19"/>
    <w:rsid w:val="0078051E"/>
    <w:rsid w:val="007C774F"/>
    <w:rsid w:val="0088541D"/>
    <w:rsid w:val="008F453D"/>
    <w:rsid w:val="009735CA"/>
    <w:rsid w:val="00983E7A"/>
    <w:rsid w:val="009C5E39"/>
    <w:rsid w:val="00AA5402"/>
    <w:rsid w:val="00AB686B"/>
    <w:rsid w:val="00AF6C0A"/>
    <w:rsid w:val="00BB3A62"/>
    <w:rsid w:val="00BF4606"/>
    <w:rsid w:val="00C74228"/>
    <w:rsid w:val="00D37890"/>
    <w:rsid w:val="00D658DF"/>
    <w:rsid w:val="00DB12A1"/>
    <w:rsid w:val="00E15F91"/>
    <w:rsid w:val="00E540B9"/>
    <w:rsid w:val="00E64DF6"/>
    <w:rsid w:val="00F70376"/>
    <w:rsid w:val="00F72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4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B14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14B8"/>
  </w:style>
  <w:style w:type="paragraph" w:styleId="Footer">
    <w:name w:val="footer"/>
    <w:basedOn w:val="Normal"/>
    <w:link w:val="FooterChar"/>
    <w:uiPriority w:val="99"/>
    <w:unhideWhenUsed/>
    <w:rsid w:val="002B14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14B8"/>
  </w:style>
  <w:style w:type="paragraph" w:styleId="ListParagraph">
    <w:name w:val="List Paragraph"/>
    <w:basedOn w:val="Normal"/>
    <w:uiPriority w:val="34"/>
    <w:qFormat/>
    <w:rsid w:val="002B14B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B14B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4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B14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14B8"/>
  </w:style>
  <w:style w:type="paragraph" w:styleId="Footer">
    <w:name w:val="footer"/>
    <w:basedOn w:val="Normal"/>
    <w:link w:val="FooterChar"/>
    <w:uiPriority w:val="99"/>
    <w:unhideWhenUsed/>
    <w:rsid w:val="002B14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14B8"/>
  </w:style>
  <w:style w:type="paragraph" w:styleId="ListParagraph">
    <w:name w:val="List Paragraph"/>
    <w:basedOn w:val="Normal"/>
    <w:uiPriority w:val="34"/>
    <w:qFormat/>
    <w:rsid w:val="002B14B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B14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SHS.SentinelDiabetes@nhs.net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65B3C-7CB5-49C3-A70B-E1A8B354C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93B8182D</Template>
  <TotalTime>6</TotalTime>
  <Pages>5</Pages>
  <Words>526</Words>
  <Characters>3002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Hospitals Plymouth</Company>
  <LinksUpToDate>false</LinksUpToDate>
  <CharactersWithSpaces>3521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DEAKIN Kathryn, Business Support Administrator</dc:creator>
  <cp:lastModifiedBy>BRENT-KHAN Jude, Administrator</cp:lastModifiedBy>
  <cp:revision>2</cp:revision>
  <dcterms:created xsi:type="dcterms:W3CDTF">2020-09-30T08:31:00Z</dcterms:created>
  <dcterms:modified xsi:type="dcterms:W3CDTF">2020-09-30T08:31:00Z</dcterms:modified>
</cp:coreProperties>
</file>